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2361C" w14:textId="77777777" w:rsidR="00ED334C" w:rsidRPr="008C12EC" w:rsidRDefault="00ED334C" w:rsidP="00ED334C">
      <w:pPr>
        <w:pStyle w:val="Heading1"/>
      </w:pPr>
      <w:r w:rsidRPr="008C12EC">
        <w:t>JOB DESCRIPTION</w:t>
      </w:r>
    </w:p>
    <w:p w14:paraId="67C29FF8" w14:textId="75172F4C" w:rsidR="00ED334C" w:rsidRPr="00B70DC7" w:rsidRDefault="00ED334C" w:rsidP="00ED334C">
      <w:pPr>
        <w:pStyle w:val="Heading1"/>
      </w:pPr>
      <w:r w:rsidRPr="00B70DC7">
        <w:t>____________________________________________________</w:t>
      </w:r>
    </w:p>
    <w:p w14:paraId="40F17944" w14:textId="672C050F" w:rsidR="002A39BB" w:rsidRDefault="002A39BB" w:rsidP="002A39BB">
      <w:pPr>
        <w:pStyle w:val="IntenseQuote"/>
      </w:pPr>
      <w:r>
        <w:t>TITLE:</w:t>
      </w:r>
      <w:r>
        <w:tab/>
      </w:r>
      <w:r>
        <w:tab/>
      </w:r>
      <w:r>
        <w:tab/>
      </w:r>
      <w:r w:rsidRPr="002A39BB">
        <w:t>Practice Pharmacy Technician</w:t>
      </w:r>
    </w:p>
    <w:p w14:paraId="1569D1EA" w14:textId="77777777" w:rsidR="002A39BB" w:rsidRPr="002A39BB" w:rsidRDefault="002A39BB" w:rsidP="00007E4B">
      <w:pPr>
        <w:pStyle w:val="IntenseQuote"/>
        <w:ind w:left="0"/>
      </w:pPr>
    </w:p>
    <w:p w14:paraId="319CEC90" w14:textId="3E6BB855" w:rsidR="00ED334C" w:rsidRPr="00ED334C" w:rsidRDefault="002A39BB" w:rsidP="002A39BB">
      <w:pPr>
        <w:pStyle w:val="IntenseQuote"/>
      </w:pPr>
      <w:r w:rsidRPr="002A39BB">
        <w:t>REPORTS TO:</w:t>
      </w:r>
      <w:r w:rsidRPr="002A39BB">
        <w:tab/>
      </w:r>
      <w:r w:rsidRPr="002A39BB">
        <w:tab/>
        <w:t>Practice pharmacist/Prescribing lead</w:t>
      </w:r>
      <w:r w:rsidR="00007E4B">
        <w:t xml:space="preserve">/Business Manager </w:t>
      </w:r>
    </w:p>
    <w:p w14:paraId="712F7BD1" w14:textId="157E7DDC" w:rsidR="00ED334C" w:rsidRPr="00B70DC7" w:rsidRDefault="00ED334C" w:rsidP="00ED334C">
      <w:pPr>
        <w:pStyle w:val="Heading1"/>
      </w:pPr>
      <w:r w:rsidRPr="00B70DC7">
        <w:t>____________________________________________________</w:t>
      </w:r>
    </w:p>
    <w:p w14:paraId="08E99568" w14:textId="77777777" w:rsidR="00ED334C" w:rsidRPr="00ED334C" w:rsidRDefault="00ED334C" w:rsidP="00ED334C">
      <w:pPr>
        <w:pStyle w:val="Heading2"/>
      </w:pPr>
      <w:r w:rsidRPr="00ED334C">
        <w:t>JOB SUMMARY</w:t>
      </w:r>
    </w:p>
    <w:p w14:paraId="5C87E32C" w14:textId="77777777" w:rsidR="002A39BB" w:rsidRPr="00C46A7C" w:rsidRDefault="002A39BB" w:rsidP="002A39BB">
      <w:r w:rsidRPr="00C46A7C">
        <w:t>To support the practice to ensure the delivery of safe, effective and efficient systems for repeat prescribing, medicines optimisation, reducing medicines waste and maximising patient outcomes.</w:t>
      </w:r>
    </w:p>
    <w:p w14:paraId="6422E500" w14:textId="77777777" w:rsidR="002A39BB" w:rsidRPr="00C46A7C" w:rsidRDefault="002A39BB" w:rsidP="002A39BB">
      <w:r w:rsidRPr="00C46A7C">
        <w:t>To recommend changes to prescribing or medicines optimisation systems and processes in practice. To resolve prescription-related issues and encourage better pharmaceutical understanding with patients and throughout the primary health team, including GPs, nurses, practice staff, care homes and community pharmacy. By working as part of the multidisciplinary team, your role will be to improve the quality and safety of all aspects relating to prescribing and medicines optimisation within the practice. You will also contribute to the training and development of practice staff.</w:t>
      </w:r>
    </w:p>
    <w:p w14:paraId="0D39FC75" w14:textId="42BC6366" w:rsidR="00ED334C" w:rsidRDefault="00ED334C" w:rsidP="00ED334C">
      <w:pPr>
        <w:pStyle w:val="Heading2"/>
      </w:pPr>
      <w:r w:rsidRPr="008C12EC">
        <w:t>RESPONSIBILITIES</w:t>
      </w:r>
    </w:p>
    <w:p w14:paraId="2A96AB99" w14:textId="3D50E615" w:rsidR="002A39BB" w:rsidRPr="00C46A7C" w:rsidRDefault="002A39BB" w:rsidP="002A39BB">
      <w:pPr>
        <w:pStyle w:val="ListBullet"/>
      </w:pPr>
      <w:r w:rsidRPr="00C46A7C">
        <w:t>Provide medicines optimisation advice to Doctors, nurses and other healthcare professionals to promote the safe, effective, quality and cost-effective use of medicines.</w:t>
      </w:r>
    </w:p>
    <w:p w14:paraId="7141C899" w14:textId="77777777" w:rsidR="002A39BB" w:rsidRPr="00C46A7C" w:rsidRDefault="002A39BB" w:rsidP="002A39BB">
      <w:pPr>
        <w:pStyle w:val="ListBullet"/>
      </w:pPr>
      <w:r w:rsidRPr="00C46A7C">
        <w:t>To reconcile medicines using the practice protocols for newly registered patients and following hospital discharge or outpatient consultation. Work with patients/carers and community pharmacists to ensure patients receive the medicines intended.</w:t>
      </w:r>
    </w:p>
    <w:p w14:paraId="03B98262" w14:textId="77777777" w:rsidR="002A39BB" w:rsidRPr="00C46A7C" w:rsidRDefault="002A39BB" w:rsidP="002A39BB">
      <w:pPr>
        <w:pStyle w:val="ListBullet"/>
      </w:pPr>
      <w:r w:rsidRPr="00C46A7C">
        <w:t>Carry out ‘housekeeping’ whilst in patient records e.g. Dose optimisation and medicines synchronisation</w:t>
      </w:r>
    </w:p>
    <w:p w14:paraId="7ECB932F" w14:textId="77777777" w:rsidR="002A39BB" w:rsidRPr="00C46A7C" w:rsidRDefault="002A39BB" w:rsidP="002A39BB">
      <w:pPr>
        <w:pStyle w:val="ListBullet"/>
      </w:pPr>
      <w:r w:rsidRPr="00C46A7C">
        <w:t xml:space="preserve">Support </w:t>
      </w:r>
      <w:proofErr w:type="gramStart"/>
      <w:r w:rsidRPr="00C46A7C">
        <w:t>repeat</w:t>
      </w:r>
      <w:proofErr w:type="gramEnd"/>
      <w:r w:rsidRPr="00C46A7C">
        <w:t xml:space="preserve"> prescribing systems and processes in practice with a focus on quality improvement and supporting safe prescribing.</w:t>
      </w:r>
    </w:p>
    <w:p w14:paraId="62DA6B02" w14:textId="77777777" w:rsidR="002A39BB" w:rsidRPr="00C46A7C" w:rsidRDefault="002A39BB" w:rsidP="002A39BB">
      <w:pPr>
        <w:pStyle w:val="ListBullet"/>
      </w:pPr>
      <w:r w:rsidRPr="00C46A7C">
        <w:t>Coordinate monthly prescriptions for care homes</w:t>
      </w:r>
    </w:p>
    <w:p w14:paraId="70480C28" w14:textId="516C4293" w:rsidR="002A39BB" w:rsidRPr="00C46A7C" w:rsidRDefault="002A39BB" w:rsidP="002A39BB">
      <w:pPr>
        <w:pStyle w:val="ListBullet"/>
      </w:pPr>
      <w:r w:rsidRPr="00C46A7C">
        <w:t xml:space="preserve">Support the </w:t>
      </w:r>
      <w:r w:rsidR="00007E4B">
        <w:t xml:space="preserve">Prescription Clerks, Patient Services and Call Hub team </w:t>
      </w:r>
      <w:r w:rsidRPr="00C46A7C">
        <w:t>by helping with queries relating to prescription requests and look for ways to improve the efficiency and safety of the prescription issuing process, ensuring queries are resolved and scripts issued in line with the practice prescribing protocol timeframe (usually 2 working days)</w:t>
      </w:r>
    </w:p>
    <w:p w14:paraId="170751F8" w14:textId="77777777" w:rsidR="002A39BB" w:rsidRPr="00C46A7C" w:rsidRDefault="002A39BB" w:rsidP="002A39BB">
      <w:pPr>
        <w:pStyle w:val="ListBullet"/>
      </w:pPr>
      <w:r w:rsidRPr="00C46A7C">
        <w:t>Deal with patient medication queries via telephone call back – e.g. dose schedule, side effects, adverse effects and out of stocks, swallowing difficulties, urgent requests</w:t>
      </w:r>
    </w:p>
    <w:p w14:paraId="0EE05F41" w14:textId="77777777" w:rsidR="002A39BB" w:rsidRPr="00C46A7C" w:rsidRDefault="002A39BB" w:rsidP="002A39BB">
      <w:pPr>
        <w:pStyle w:val="ListBullet"/>
      </w:pPr>
      <w:r w:rsidRPr="00C46A7C">
        <w:t>Resolve queries with prescriptions and issue certain medication where appropriate in line with practice protocols</w:t>
      </w:r>
    </w:p>
    <w:p w14:paraId="50B2F104" w14:textId="77777777" w:rsidR="002A39BB" w:rsidRPr="00C46A7C" w:rsidRDefault="002A39BB" w:rsidP="002A39BB">
      <w:pPr>
        <w:pStyle w:val="ListBullet"/>
      </w:pPr>
      <w:r w:rsidRPr="00C46A7C">
        <w:t>Participate in practice clinical meetings, patient participation groups, and other meetings to improve engagement of the role of pharmacy technician with the GP model and promote issues relevant to prescribing and medicines optimisation</w:t>
      </w:r>
    </w:p>
    <w:p w14:paraId="7BD50D54" w14:textId="77777777" w:rsidR="002A39BB" w:rsidRPr="00C46A7C" w:rsidRDefault="002A39BB" w:rsidP="002A39BB">
      <w:pPr>
        <w:pStyle w:val="ListBullet"/>
      </w:pPr>
      <w:r w:rsidRPr="00C46A7C">
        <w:lastRenderedPageBreak/>
        <w:t>Help implement electronic prescribing and repeat dispensing in appropriate patients including working with community pharmacy staff to identify appropriate patients</w:t>
      </w:r>
    </w:p>
    <w:p w14:paraId="376D386B" w14:textId="77777777" w:rsidR="002A39BB" w:rsidRPr="00C46A7C" w:rsidRDefault="002A39BB" w:rsidP="002A39BB">
      <w:pPr>
        <w:pStyle w:val="ListBullet"/>
      </w:pPr>
      <w:r w:rsidRPr="00C46A7C">
        <w:t>Liaise with medicine management &amp; optimisation pharmacist on analysing patient prescribing data, including an awareness of prescribing budget and how this can be managed</w:t>
      </w:r>
    </w:p>
    <w:p w14:paraId="741A1FBC" w14:textId="77777777" w:rsidR="002A39BB" w:rsidRPr="00C46A7C" w:rsidRDefault="002A39BB" w:rsidP="002A39BB">
      <w:pPr>
        <w:pStyle w:val="ListBullet"/>
      </w:pPr>
      <w:r w:rsidRPr="00C46A7C">
        <w:t>Assist practice to reach QOF, QIPP and LCS enhanced service targets</w:t>
      </w:r>
    </w:p>
    <w:p w14:paraId="29405859" w14:textId="77777777" w:rsidR="002A39BB" w:rsidRPr="00C46A7C" w:rsidRDefault="002A39BB" w:rsidP="002A39BB">
      <w:pPr>
        <w:pStyle w:val="ListBullet"/>
      </w:pPr>
      <w:r w:rsidRPr="00C46A7C">
        <w:t>To plan with Clinical team the implementation of projects and audits</w:t>
      </w:r>
    </w:p>
    <w:p w14:paraId="248A1B49" w14:textId="77777777" w:rsidR="002A39BB" w:rsidRPr="00C46A7C" w:rsidRDefault="002A39BB" w:rsidP="002A39BB">
      <w:pPr>
        <w:pStyle w:val="ListBullet"/>
      </w:pPr>
      <w:r w:rsidRPr="00C46A7C">
        <w:t>Implement drug withdrawals and alerts – e.g. MHRA alerts</w:t>
      </w:r>
    </w:p>
    <w:p w14:paraId="614587E6" w14:textId="77777777" w:rsidR="002A39BB" w:rsidRPr="00C46A7C" w:rsidRDefault="002A39BB" w:rsidP="002A39BB">
      <w:pPr>
        <w:pStyle w:val="ListBullet"/>
      </w:pPr>
      <w:r w:rsidRPr="00C46A7C">
        <w:t>Manage practice formularies to improve the quality, safety and cost effectiveness of prescribing and to reflect CCG prescribing policy</w:t>
      </w:r>
    </w:p>
    <w:p w14:paraId="437B6E3A" w14:textId="77777777" w:rsidR="002A39BB" w:rsidRPr="00C46A7C" w:rsidRDefault="002A39BB" w:rsidP="002A39BB">
      <w:pPr>
        <w:pStyle w:val="ListBullet"/>
      </w:pPr>
      <w:r w:rsidRPr="00C46A7C">
        <w:t>Assist practice with audits, QI audits and reviews of the practice prescribing dashboard</w:t>
      </w:r>
    </w:p>
    <w:p w14:paraId="71408195" w14:textId="77777777" w:rsidR="002A39BB" w:rsidRPr="00C46A7C" w:rsidRDefault="002A39BB" w:rsidP="002A39BB">
      <w:pPr>
        <w:pStyle w:val="ListBullet"/>
      </w:pPr>
      <w:r w:rsidRPr="00C46A7C">
        <w:t>Provide medicines related training to staff</w:t>
      </w:r>
    </w:p>
    <w:p w14:paraId="7BF681E7" w14:textId="77777777" w:rsidR="002A39BB" w:rsidRPr="00C46A7C" w:rsidRDefault="002A39BB" w:rsidP="002A39BB">
      <w:pPr>
        <w:pStyle w:val="ListBullet"/>
      </w:pPr>
      <w:r w:rsidRPr="00C46A7C">
        <w:t>Observe the principles of clinical governance when developing policies, SOPs, protocols, guidelines and procedures</w:t>
      </w:r>
    </w:p>
    <w:p w14:paraId="1D694849" w14:textId="77777777" w:rsidR="002A39BB" w:rsidRPr="00C46A7C" w:rsidRDefault="002A39BB" w:rsidP="002A39BB">
      <w:r w:rsidRPr="00C46A7C">
        <w:t>This job description is not meant to be exhaustive. It describes the main duties and responsibilities of the post. The candidate would be expected to undertake any other duties commensurate with the role as agreed with the practice.</w:t>
      </w:r>
    </w:p>
    <w:p w14:paraId="21082FBA" w14:textId="77777777" w:rsidR="00ED334C" w:rsidRDefault="00ED334C" w:rsidP="00ED334C">
      <w:pPr>
        <w:pStyle w:val="Heading3"/>
      </w:pPr>
      <w:r>
        <w:br w:type="column"/>
      </w:r>
      <w:r w:rsidRPr="00DC58A2">
        <w:lastRenderedPageBreak/>
        <w:t>PERSON SPECIFICATION</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4332"/>
        <w:gridCol w:w="2857"/>
      </w:tblGrid>
      <w:tr w:rsidR="002A39BB" w:rsidRPr="00C46A7C" w14:paraId="0FA8CD94" w14:textId="77777777" w:rsidTr="002A39BB">
        <w:trPr>
          <w:trHeight w:val="278"/>
        </w:trPr>
        <w:tc>
          <w:tcPr>
            <w:tcW w:w="2249" w:type="dxa"/>
            <w:shd w:val="clear" w:color="auto" w:fill="auto"/>
          </w:tcPr>
          <w:p w14:paraId="415F1A84" w14:textId="77777777" w:rsidR="002A39BB" w:rsidRPr="00C46A7C" w:rsidRDefault="002A39BB" w:rsidP="00A641D5">
            <w:pPr>
              <w:rPr>
                <w:rFonts w:ascii="Calibri" w:hAnsi="Calibri" w:cs="Calibri"/>
                <w:b/>
                <w:sz w:val="22"/>
                <w:szCs w:val="22"/>
              </w:rPr>
            </w:pPr>
            <w:r w:rsidRPr="00C46A7C">
              <w:rPr>
                <w:rFonts w:ascii="Calibri" w:hAnsi="Calibri" w:cs="Calibri"/>
                <w:b/>
                <w:sz w:val="22"/>
                <w:szCs w:val="22"/>
              </w:rPr>
              <w:t>Attributes</w:t>
            </w:r>
          </w:p>
        </w:tc>
        <w:tc>
          <w:tcPr>
            <w:tcW w:w="4570" w:type="dxa"/>
            <w:shd w:val="clear" w:color="auto" w:fill="auto"/>
          </w:tcPr>
          <w:p w14:paraId="78891DE8" w14:textId="77777777" w:rsidR="002A39BB" w:rsidRPr="00C46A7C" w:rsidRDefault="002A39BB" w:rsidP="00A641D5">
            <w:pPr>
              <w:rPr>
                <w:rFonts w:ascii="Calibri" w:hAnsi="Calibri" w:cs="Calibri"/>
                <w:b/>
                <w:sz w:val="22"/>
                <w:szCs w:val="22"/>
              </w:rPr>
            </w:pPr>
            <w:r w:rsidRPr="00C46A7C">
              <w:rPr>
                <w:rFonts w:ascii="Calibri" w:hAnsi="Calibri" w:cs="Calibri"/>
                <w:b/>
                <w:sz w:val="22"/>
                <w:szCs w:val="22"/>
              </w:rPr>
              <w:t>Essential</w:t>
            </w:r>
          </w:p>
        </w:tc>
        <w:tc>
          <w:tcPr>
            <w:tcW w:w="2928" w:type="dxa"/>
            <w:shd w:val="clear" w:color="auto" w:fill="auto"/>
          </w:tcPr>
          <w:p w14:paraId="3F4D32F6" w14:textId="77777777" w:rsidR="002A39BB" w:rsidRPr="00C46A7C" w:rsidRDefault="002A39BB" w:rsidP="00A641D5">
            <w:pPr>
              <w:rPr>
                <w:rFonts w:ascii="Calibri" w:hAnsi="Calibri" w:cs="Calibri"/>
                <w:b/>
                <w:sz w:val="22"/>
                <w:szCs w:val="22"/>
              </w:rPr>
            </w:pPr>
            <w:r w:rsidRPr="00C46A7C">
              <w:rPr>
                <w:rFonts w:ascii="Calibri" w:hAnsi="Calibri" w:cs="Calibri"/>
                <w:b/>
                <w:sz w:val="22"/>
                <w:szCs w:val="22"/>
              </w:rPr>
              <w:t>Desirable</w:t>
            </w:r>
          </w:p>
        </w:tc>
      </w:tr>
      <w:tr w:rsidR="002A39BB" w:rsidRPr="00C46A7C" w14:paraId="5074FC96" w14:textId="77777777" w:rsidTr="002A39BB">
        <w:trPr>
          <w:trHeight w:val="2241"/>
        </w:trPr>
        <w:tc>
          <w:tcPr>
            <w:tcW w:w="2249" w:type="dxa"/>
            <w:shd w:val="clear" w:color="auto" w:fill="auto"/>
          </w:tcPr>
          <w:p w14:paraId="59E361CF" w14:textId="77777777" w:rsidR="002A39BB" w:rsidRPr="00C46A7C" w:rsidRDefault="002A39BB" w:rsidP="00A641D5">
            <w:pPr>
              <w:rPr>
                <w:rFonts w:ascii="Calibri" w:hAnsi="Calibri" w:cs="Calibri"/>
                <w:b/>
                <w:sz w:val="22"/>
                <w:szCs w:val="22"/>
              </w:rPr>
            </w:pPr>
            <w:r w:rsidRPr="00C46A7C">
              <w:rPr>
                <w:rFonts w:ascii="Calibri" w:hAnsi="Calibri" w:cs="Calibri"/>
                <w:b/>
                <w:sz w:val="22"/>
                <w:szCs w:val="22"/>
              </w:rPr>
              <w:t>Qualifications</w:t>
            </w:r>
          </w:p>
        </w:tc>
        <w:tc>
          <w:tcPr>
            <w:tcW w:w="4570" w:type="dxa"/>
            <w:shd w:val="clear" w:color="auto" w:fill="auto"/>
          </w:tcPr>
          <w:p w14:paraId="032C2123" w14:textId="77777777" w:rsidR="002A39BB" w:rsidRPr="00C46A7C" w:rsidRDefault="002A39BB" w:rsidP="002A39BB">
            <w:pPr>
              <w:numPr>
                <w:ilvl w:val="0"/>
                <w:numId w:val="37"/>
              </w:numPr>
              <w:spacing w:before="0" w:after="0"/>
              <w:rPr>
                <w:rFonts w:ascii="Calibri" w:hAnsi="Calibri" w:cs="Calibri"/>
                <w:sz w:val="22"/>
                <w:szCs w:val="22"/>
              </w:rPr>
            </w:pPr>
            <w:r w:rsidRPr="00C46A7C">
              <w:rPr>
                <w:rFonts w:ascii="Calibri" w:hAnsi="Calibri" w:cs="Calibri"/>
                <w:sz w:val="22"/>
                <w:szCs w:val="22"/>
              </w:rPr>
              <w:t>BTEC Level 3 Diploma in Pharmaceutical science or NVQ Level 3 Diploma in pharmacy service skills or equivalent with underpinning knowledge</w:t>
            </w:r>
          </w:p>
          <w:p w14:paraId="4EFFF483" w14:textId="77777777" w:rsidR="002A39BB" w:rsidRPr="00C46A7C" w:rsidRDefault="002A39BB" w:rsidP="002A39BB">
            <w:pPr>
              <w:numPr>
                <w:ilvl w:val="0"/>
                <w:numId w:val="37"/>
              </w:numPr>
              <w:spacing w:before="0" w:after="0"/>
              <w:rPr>
                <w:rFonts w:ascii="Calibri" w:hAnsi="Calibri" w:cs="Calibri"/>
                <w:sz w:val="22"/>
                <w:szCs w:val="22"/>
              </w:rPr>
            </w:pPr>
            <w:r w:rsidRPr="00C46A7C">
              <w:rPr>
                <w:rFonts w:ascii="Calibri" w:hAnsi="Calibri" w:cs="Calibri"/>
                <w:sz w:val="22"/>
                <w:szCs w:val="22"/>
              </w:rPr>
              <w:t>Current registration as a pharmacy technician with the General Pharmaceutical Council</w:t>
            </w:r>
          </w:p>
        </w:tc>
        <w:tc>
          <w:tcPr>
            <w:tcW w:w="2928" w:type="dxa"/>
            <w:shd w:val="clear" w:color="auto" w:fill="auto"/>
          </w:tcPr>
          <w:p w14:paraId="4C54134B" w14:textId="77777777" w:rsidR="002A39BB" w:rsidRPr="00C46A7C" w:rsidRDefault="002A39BB" w:rsidP="00A641D5">
            <w:pPr>
              <w:rPr>
                <w:rFonts w:ascii="Calibri" w:hAnsi="Calibri" w:cs="Calibri"/>
                <w:sz w:val="22"/>
                <w:szCs w:val="22"/>
              </w:rPr>
            </w:pPr>
            <w:r w:rsidRPr="00C46A7C">
              <w:rPr>
                <w:rFonts w:ascii="Calibri" w:hAnsi="Calibri" w:cs="Calibri"/>
                <w:sz w:val="22"/>
                <w:szCs w:val="22"/>
              </w:rPr>
              <w:t>BTEC Level 4 in pharmaceutical science</w:t>
            </w:r>
          </w:p>
        </w:tc>
      </w:tr>
      <w:tr w:rsidR="002A39BB" w:rsidRPr="00C46A7C" w14:paraId="5C08C138" w14:textId="77777777" w:rsidTr="002A39BB">
        <w:trPr>
          <w:trHeight w:val="1978"/>
        </w:trPr>
        <w:tc>
          <w:tcPr>
            <w:tcW w:w="2249" w:type="dxa"/>
            <w:shd w:val="clear" w:color="auto" w:fill="auto"/>
          </w:tcPr>
          <w:p w14:paraId="330AE640" w14:textId="77777777" w:rsidR="002A39BB" w:rsidRPr="00C46A7C" w:rsidRDefault="002A39BB" w:rsidP="00A641D5">
            <w:pPr>
              <w:rPr>
                <w:rFonts w:ascii="Calibri" w:hAnsi="Calibri" w:cs="Calibri"/>
                <w:b/>
                <w:sz w:val="22"/>
                <w:szCs w:val="22"/>
              </w:rPr>
            </w:pPr>
            <w:r w:rsidRPr="00C46A7C">
              <w:rPr>
                <w:rFonts w:ascii="Calibri" w:hAnsi="Calibri" w:cs="Calibri"/>
                <w:b/>
                <w:sz w:val="22"/>
                <w:szCs w:val="22"/>
              </w:rPr>
              <w:t>Knowledge and experience</w:t>
            </w:r>
          </w:p>
        </w:tc>
        <w:tc>
          <w:tcPr>
            <w:tcW w:w="4570" w:type="dxa"/>
            <w:shd w:val="clear" w:color="auto" w:fill="auto"/>
          </w:tcPr>
          <w:p w14:paraId="44300456"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A minimum of 2years post qualification experience.</w:t>
            </w:r>
          </w:p>
          <w:p w14:paraId="01231DFB"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 xml:space="preserve">Up to date clinical pharmacy therapeutic knowledge and practical knowledge of medicines optimisation principles and </w:t>
            </w:r>
            <w:proofErr w:type="gramStart"/>
            <w:r w:rsidRPr="00C46A7C">
              <w:rPr>
                <w:rFonts w:ascii="Calibri" w:hAnsi="Calibri" w:cs="Calibri"/>
                <w:sz w:val="22"/>
                <w:szCs w:val="22"/>
              </w:rPr>
              <w:t>evidence based</w:t>
            </w:r>
            <w:proofErr w:type="gramEnd"/>
            <w:r w:rsidRPr="00C46A7C">
              <w:rPr>
                <w:rFonts w:ascii="Calibri" w:hAnsi="Calibri" w:cs="Calibri"/>
                <w:sz w:val="22"/>
                <w:szCs w:val="22"/>
              </w:rPr>
              <w:t xml:space="preserve"> medicine</w:t>
            </w:r>
          </w:p>
          <w:p w14:paraId="3B41C548"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Knowledge of pharmacy law and ethics, medicines optimisation, including legislation and policy</w:t>
            </w:r>
          </w:p>
          <w:p w14:paraId="653A1D3E"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Awareness of systems to support management of patients in a primary care setting, delivering pharmaceutical input and support in the context of pathways of care and the business of the practice</w:t>
            </w:r>
          </w:p>
          <w:p w14:paraId="0180C0C6"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Understanding of the NHS agenda and the issues affecting primary care</w:t>
            </w:r>
          </w:p>
          <w:p w14:paraId="437018F6"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Experience of change management and putting ideas into practice</w:t>
            </w:r>
          </w:p>
          <w:p w14:paraId="3E7A7594"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Experience dealing with difficult situations</w:t>
            </w:r>
          </w:p>
          <w:p w14:paraId="7AFD7665"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Experience of completing clinical audits</w:t>
            </w:r>
          </w:p>
        </w:tc>
        <w:tc>
          <w:tcPr>
            <w:tcW w:w="2928" w:type="dxa"/>
            <w:shd w:val="clear" w:color="auto" w:fill="auto"/>
          </w:tcPr>
          <w:p w14:paraId="68B3F368"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Experience as a primary care pharmacy technician or part of a primary care medicines optimisation team</w:t>
            </w:r>
          </w:p>
          <w:p w14:paraId="5A8DBA37"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An appreciation of the nature of primary care prescribing, concepts of rational prescribing and strategies for the improvement of prescribing</w:t>
            </w:r>
          </w:p>
          <w:p w14:paraId="0A2DBD3B"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Experience of analysing prescribing data</w:t>
            </w:r>
          </w:p>
          <w:p w14:paraId="17C12D78"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 xml:space="preserve">Knowledge of </w:t>
            </w:r>
            <w:proofErr w:type="spellStart"/>
            <w:r w:rsidRPr="00C46A7C">
              <w:rPr>
                <w:rFonts w:ascii="Calibri" w:hAnsi="Calibri" w:cs="Calibri"/>
                <w:sz w:val="22"/>
                <w:szCs w:val="22"/>
              </w:rPr>
              <w:t>SystmOne</w:t>
            </w:r>
            <w:proofErr w:type="spellEnd"/>
            <w:r w:rsidRPr="00C46A7C">
              <w:rPr>
                <w:rFonts w:ascii="Calibri" w:hAnsi="Calibri" w:cs="Calibri"/>
                <w:sz w:val="22"/>
                <w:szCs w:val="22"/>
              </w:rPr>
              <w:t xml:space="preserve"> clinical system</w:t>
            </w:r>
          </w:p>
          <w:p w14:paraId="68FA0E70" w14:textId="77777777" w:rsidR="002A39BB" w:rsidRPr="00C46A7C" w:rsidRDefault="002A39BB" w:rsidP="00A641D5">
            <w:pPr>
              <w:rPr>
                <w:rFonts w:ascii="Calibri" w:hAnsi="Calibri" w:cs="Calibri"/>
                <w:sz w:val="22"/>
                <w:szCs w:val="22"/>
              </w:rPr>
            </w:pPr>
          </w:p>
        </w:tc>
      </w:tr>
      <w:tr w:rsidR="002A39BB" w:rsidRPr="00C46A7C" w14:paraId="7E5BDBFE" w14:textId="77777777" w:rsidTr="002A39BB">
        <w:trPr>
          <w:trHeight w:val="278"/>
        </w:trPr>
        <w:tc>
          <w:tcPr>
            <w:tcW w:w="2249" w:type="dxa"/>
            <w:shd w:val="clear" w:color="auto" w:fill="auto"/>
          </w:tcPr>
          <w:p w14:paraId="56E955B6" w14:textId="77777777" w:rsidR="002A39BB" w:rsidRPr="00C46A7C" w:rsidRDefault="002A39BB" w:rsidP="00A641D5">
            <w:pPr>
              <w:rPr>
                <w:rFonts w:ascii="Calibri" w:hAnsi="Calibri" w:cs="Calibri"/>
                <w:b/>
                <w:sz w:val="22"/>
                <w:szCs w:val="22"/>
              </w:rPr>
            </w:pPr>
            <w:r w:rsidRPr="00C46A7C">
              <w:rPr>
                <w:rFonts w:ascii="Calibri" w:hAnsi="Calibri" w:cs="Calibri"/>
                <w:b/>
                <w:sz w:val="22"/>
                <w:szCs w:val="22"/>
              </w:rPr>
              <w:t>Skills and competencies</w:t>
            </w:r>
          </w:p>
        </w:tc>
        <w:tc>
          <w:tcPr>
            <w:tcW w:w="4570" w:type="dxa"/>
            <w:shd w:val="clear" w:color="auto" w:fill="auto"/>
          </w:tcPr>
          <w:p w14:paraId="508A1530" w14:textId="77777777" w:rsidR="002A39BB" w:rsidRPr="00C46A7C" w:rsidRDefault="002A39BB" w:rsidP="002A39BB">
            <w:pPr>
              <w:numPr>
                <w:ilvl w:val="0"/>
                <w:numId w:val="38"/>
              </w:numPr>
              <w:spacing w:before="0" w:after="0"/>
              <w:rPr>
                <w:rFonts w:ascii="Calibri" w:hAnsi="Calibri" w:cs="Calibri"/>
                <w:sz w:val="22"/>
                <w:szCs w:val="22"/>
              </w:rPr>
            </w:pPr>
            <w:r w:rsidRPr="00C46A7C">
              <w:rPr>
                <w:rFonts w:ascii="Calibri" w:hAnsi="Calibri" w:cs="Calibri"/>
                <w:sz w:val="22"/>
                <w:szCs w:val="22"/>
              </w:rPr>
              <w:t>Provide clinical and technical services: provide advice in relation to care, provide information on common drug dosages and use; advise patients, carers and staff on issues relating to medication regimes and changes to prescribing</w:t>
            </w:r>
          </w:p>
          <w:p w14:paraId="5C5BA5C2" w14:textId="77777777" w:rsidR="002A39BB" w:rsidRPr="00C46A7C" w:rsidRDefault="002A39BB" w:rsidP="002A39BB">
            <w:pPr>
              <w:numPr>
                <w:ilvl w:val="0"/>
                <w:numId w:val="38"/>
              </w:numPr>
              <w:spacing w:before="0" w:after="0"/>
              <w:rPr>
                <w:rFonts w:ascii="Calibri" w:hAnsi="Calibri" w:cs="Calibri"/>
                <w:sz w:val="22"/>
                <w:szCs w:val="22"/>
              </w:rPr>
            </w:pPr>
            <w:r w:rsidRPr="00C46A7C">
              <w:rPr>
                <w:rFonts w:ascii="Calibri" w:hAnsi="Calibri" w:cs="Calibri"/>
                <w:sz w:val="22"/>
                <w:szCs w:val="22"/>
              </w:rPr>
              <w:t>Communicate routine, complex or sensitive information to patients/carers regarding prescribed medicines including where there may be communication difficulties and/or barriers to understanding</w:t>
            </w:r>
          </w:p>
          <w:p w14:paraId="42F2DCB7" w14:textId="77777777" w:rsidR="002A39BB" w:rsidRPr="00C46A7C" w:rsidRDefault="002A39BB" w:rsidP="002A39BB">
            <w:pPr>
              <w:numPr>
                <w:ilvl w:val="0"/>
                <w:numId w:val="38"/>
              </w:numPr>
              <w:spacing w:before="0" w:after="0"/>
              <w:rPr>
                <w:rFonts w:ascii="Calibri" w:hAnsi="Calibri" w:cs="Calibri"/>
                <w:sz w:val="22"/>
                <w:szCs w:val="22"/>
              </w:rPr>
            </w:pPr>
            <w:r w:rsidRPr="00C46A7C">
              <w:rPr>
                <w:rFonts w:ascii="Calibri" w:hAnsi="Calibri" w:cs="Calibri"/>
                <w:sz w:val="22"/>
                <w:szCs w:val="22"/>
              </w:rPr>
              <w:t xml:space="preserve">Excellent communication skills, verbal and written, with the ability to adjust </w:t>
            </w:r>
            <w:r w:rsidRPr="00C46A7C">
              <w:rPr>
                <w:rFonts w:ascii="Calibri" w:hAnsi="Calibri" w:cs="Calibri"/>
                <w:sz w:val="22"/>
                <w:szCs w:val="22"/>
              </w:rPr>
              <w:lastRenderedPageBreak/>
              <w:t>communication style and content to suit the audience</w:t>
            </w:r>
          </w:p>
          <w:p w14:paraId="7A0A3F21" w14:textId="77777777" w:rsidR="002A39BB" w:rsidRPr="00C46A7C" w:rsidRDefault="002A39BB" w:rsidP="002A39BB">
            <w:pPr>
              <w:numPr>
                <w:ilvl w:val="0"/>
                <w:numId w:val="38"/>
              </w:numPr>
              <w:spacing w:before="0" w:after="0"/>
              <w:rPr>
                <w:rFonts w:ascii="Calibri" w:hAnsi="Calibri" w:cs="Calibri"/>
                <w:sz w:val="22"/>
                <w:szCs w:val="22"/>
              </w:rPr>
            </w:pPr>
            <w:r w:rsidRPr="00C46A7C">
              <w:rPr>
                <w:rFonts w:ascii="Calibri" w:hAnsi="Calibri" w:cs="Calibri"/>
                <w:sz w:val="22"/>
                <w:szCs w:val="22"/>
              </w:rPr>
              <w:t xml:space="preserve">Implement policy changes </w:t>
            </w:r>
          </w:p>
          <w:p w14:paraId="7624CF58" w14:textId="77777777" w:rsidR="002A39BB" w:rsidRPr="00C46A7C" w:rsidRDefault="002A39BB" w:rsidP="002A39BB">
            <w:pPr>
              <w:numPr>
                <w:ilvl w:val="0"/>
                <w:numId w:val="38"/>
              </w:numPr>
              <w:spacing w:before="0" w:after="0"/>
              <w:rPr>
                <w:rFonts w:ascii="Calibri" w:hAnsi="Calibri" w:cs="Calibri"/>
                <w:sz w:val="22"/>
                <w:szCs w:val="22"/>
              </w:rPr>
            </w:pPr>
            <w:r w:rsidRPr="00C46A7C">
              <w:rPr>
                <w:rFonts w:ascii="Calibri" w:hAnsi="Calibri" w:cs="Calibri"/>
                <w:sz w:val="22"/>
                <w:szCs w:val="22"/>
              </w:rPr>
              <w:t>Time management and ability to work to a deadline</w:t>
            </w:r>
          </w:p>
          <w:p w14:paraId="7D3354A2" w14:textId="77777777" w:rsidR="002A39BB" w:rsidRPr="00C46A7C" w:rsidRDefault="002A39BB" w:rsidP="002A39BB">
            <w:pPr>
              <w:numPr>
                <w:ilvl w:val="0"/>
                <w:numId w:val="38"/>
              </w:numPr>
              <w:spacing w:before="0" w:after="0"/>
              <w:rPr>
                <w:rFonts w:ascii="Calibri" w:hAnsi="Calibri" w:cs="Calibri"/>
                <w:sz w:val="22"/>
                <w:szCs w:val="22"/>
              </w:rPr>
            </w:pPr>
            <w:r w:rsidRPr="00C46A7C">
              <w:rPr>
                <w:rFonts w:ascii="Calibri" w:hAnsi="Calibri" w:cs="Calibri"/>
                <w:sz w:val="22"/>
                <w:szCs w:val="22"/>
              </w:rPr>
              <w:t xml:space="preserve">Excellent interpersonal skills – be a team player but </w:t>
            </w:r>
            <w:proofErr w:type="gramStart"/>
            <w:r w:rsidRPr="00C46A7C">
              <w:rPr>
                <w:rFonts w:ascii="Calibri" w:hAnsi="Calibri" w:cs="Calibri"/>
                <w:sz w:val="22"/>
                <w:szCs w:val="22"/>
              </w:rPr>
              <w:t>have the ability to</w:t>
            </w:r>
            <w:proofErr w:type="gramEnd"/>
            <w:r w:rsidRPr="00C46A7C">
              <w:rPr>
                <w:rFonts w:ascii="Calibri" w:hAnsi="Calibri" w:cs="Calibri"/>
                <w:sz w:val="22"/>
                <w:szCs w:val="22"/>
              </w:rPr>
              <w:t xml:space="preserve"> work independently</w:t>
            </w:r>
          </w:p>
          <w:p w14:paraId="3542B9D2" w14:textId="77777777" w:rsidR="002A39BB" w:rsidRPr="00C46A7C" w:rsidRDefault="002A39BB" w:rsidP="002A39BB">
            <w:pPr>
              <w:numPr>
                <w:ilvl w:val="0"/>
                <w:numId w:val="38"/>
              </w:numPr>
              <w:spacing w:before="0" w:after="0"/>
              <w:rPr>
                <w:rFonts w:ascii="Calibri" w:hAnsi="Calibri" w:cs="Calibri"/>
                <w:sz w:val="22"/>
                <w:szCs w:val="22"/>
              </w:rPr>
            </w:pPr>
            <w:r w:rsidRPr="00C46A7C">
              <w:rPr>
                <w:rFonts w:ascii="Calibri" w:hAnsi="Calibri" w:cs="Calibri"/>
                <w:sz w:val="22"/>
                <w:szCs w:val="22"/>
              </w:rPr>
              <w:t>High level of computer literacy</w:t>
            </w:r>
          </w:p>
          <w:p w14:paraId="5BDF8794" w14:textId="77777777" w:rsidR="002A39BB" w:rsidRPr="00C46A7C" w:rsidRDefault="002A39BB" w:rsidP="002A39BB">
            <w:pPr>
              <w:numPr>
                <w:ilvl w:val="0"/>
                <w:numId w:val="38"/>
              </w:numPr>
              <w:spacing w:before="0" w:after="0"/>
              <w:rPr>
                <w:rFonts w:ascii="Calibri" w:hAnsi="Calibri" w:cs="Calibri"/>
                <w:sz w:val="22"/>
                <w:szCs w:val="22"/>
              </w:rPr>
            </w:pPr>
            <w:r w:rsidRPr="00C46A7C">
              <w:rPr>
                <w:rFonts w:ascii="Calibri" w:hAnsi="Calibri" w:cs="Calibri"/>
                <w:sz w:val="22"/>
                <w:szCs w:val="22"/>
              </w:rPr>
              <w:t>Awareness of data protection, GDPR and Patient confidentiality</w:t>
            </w:r>
          </w:p>
        </w:tc>
        <w:tc>
          <w:tcPr>
            <w:tcW w:w="2928" w:type="dxa"/>
            <w:shd w:val="clear" w:color="auto" w:fill="auto"/>
          </w:tcPr>
          <w:p w14:paraId="29610DE3" w14:textId="77777777" w:rsidR="002A39BB" w:rsidRPr="00C46A7C" w:rsidRDefault="002A39BB" w:rsidP="002A39BB">
            <w:pPr>
              <w:numPr>
                <w:ilvl w:val="0"/>
                <w:numId w:val="38"/>
              </w:numPr>
              <w:spacing w:before="0" w:after="0"/>
              <w:rPr>
                <w:rFonts w:ascii="Calibri" w:hAnsi="Calibri" w:cs="Calibri"/>
                <w:b/>
                <w:sz w:val="22"/>
                <w:szCs w:val="22"/>
                <w:u w:val="single"/>
              </w:rPr>
            </w:pPr>
            <w:r w:rsidRPr="00C46A7C">
              <w:rPr>
                <w:rFonts w:ascii="Calibri" w:hAnsi="Calibri" w:cs="Calibri"/>
                <w:sz w:val="22"/>
                <w:szCs w:val="22"/>
              </w:rPr>
              <w:lastRenderedPageBreak/>
              <w:t>Understanding of practice prescribing budgets and NHS BSA activities and prescription remuneration</w:t>
            </w:r>
          </w:p>
          <w:p w14:paraId="0B5E7E22" w14:textId="77777777" w:rsidR="002A39BB" w:rsidRPr="00C46A7C" w:rsidRDefault="002A39BB" w:rsidP="002A39BB">
            <w:pPr>
              <w:numPr>
                <w:ilvl w:val="0"/>
                <w:numId w:val="38"/>
              </w:numPr>
              <w:spacing w:before="0" w:after="0"/>
              <w:rPr>
                <w:rFonts w:ascii="Calibri" w:hAnsi="Calibri" w:cs="Calibri"/>
                <w:b/>
                <w:sz w:val="22"/>
                <w:szCs w:val="22"/>
                <w:u w:val="single"/>
              </w:rPr>
            </w:pPr>
            <w:r w:rsidRPr="00C46A7C">
              <w:rPr>
                <w:rFonts w:ascii="Calibri" w:hAnsi="Calibri" w:cs="Calibri"/>
                <w:sz w:val="22"/>
                <w:szCs w:val="22"/>
              </w:rPr>
              <w:t>Experience of leading change</w:t>
            </w:r>
          </w:p>
          <w:p w14:paraId="43198876" w14:textId="77777777" w:rsidR="002A39BB" w:rsidRPr="00C46A7C" w:rsidRDefault="002A39BB" w:rsidP="002A39BB">
            <w:pPr>
              <w:numPr>
                <w:ilvl w:val="0"/>
                <w:numId w:val="38"/>
              </w:numPr>
              <w:spacing w:before="0" w:after="0"/>
              <w:rPr>
                <w:rFonts w:ascii="Calibri" w:hAnsi="Calibri" w:cs="Calibri"/>
                <w:b/>
                <w:sz w:val="22"/>
                <w:szCs w:val="22"/>
                <w:u w:val="single"/>
              </w:rPr>
            </w:pPr>
            <w:r w:rsidRPr="00C46A7C">
              <w:rPr>
                <w:rFonts w:ascii="Calibri" w:hAnsi="Calibri" w:cs="Calibri"/>
                <w:sz w:val="22"/>
                <w:szCs w:val="22"/>
              </w:rPr>
              <w:t>Ability to motivate others, especially related to implantation of changes where these may not be welcome</w:t>
            </w:r>
          </w:p>
          <w:p w14:paraId="4594F3DA" w14:textId="77777777" w:rsidR="002A39BB" w:rsidRPr="00C46A7C" w:rsidRDefault="002A39BB" w:rsidP="002A39BB">
            <w:pPr>
              <w:numPr>
                <w:ilvl w:val="0"/>
                <w:numId w:val="38"/>
              </w:numPr>
              <w:spacing w:before="0" w:after="0"/>
              <w:rPr>
                <w:rFonts w:ascii="Calibri" w:hAnsi="Calibri" w:cs="Calibri"/>
                <w:b/>
                <w:sz w:val="22"/>
                <w:szCs w:val="22"/>
                <w:u w:val="single"/>
              </w:rPr>
            </w:pPr>
            <w:r w:rsidRPr="00C46A7C">
              <w:rPr>
                <w:rFonts w:ascii="Calibri" w:hAnsi="Calibri" w:cs="Calibri"/>
                <w:sz w:val="22"/>
                <w:szCs w:val="22"/>
              </w:rPr>
              <w:lastRenderedPageBreak/>
              <w:t>Evidence of patient facing experience</w:t>
            </w:r>
          </w:p>
        </w:tc>
      </w:tr>
      <w:tr w:rsidR="002A39BB" w:rsidRPr="00C46A7C" w14:paraId="2DB32FC9" w14:textId="77777777" w:rsidTr="002A39BB">
        <w:trPr>
          <w:trHeight w:val="278"/>
        </w:trPr>
        <w:tc>
          <w:tcPr>
            <w:tcW w:w="2249" w:type="dxa"/>
            <w:shd w:val="clear" w:color="auto" w:fill="auto"/>
          </w:tcPr>
          <w:p w14:paraId="25138B66" w14:textId="77777777" w:rsidR="002A39BB" w:rsidRPr="00C46A7C" w:rsidRDefault="002A39BB" w:rsidP="00A641D5">
            <w:pPr>
              <w:rPr>
                <w:rFonts w:ascii="Calibri" w:hAnsi="Calibri" w:cs="Calibri"/>
                <w:b/>
                <w:sz w:val="22"/>
                <w:szCs w:val="22"/>
              </w:rPr>
            </w:pPr>
            <w:r w:rsidRPr="00C46A7C">
              <w:rPr>
                <w:rFonts w:ascii="Calibri" w:hAnsi="Calibri" w:cs="Calibri"/>
                <w:b/>
                <w:sz w:val="22"/>
                <w:szCs w:val="22"/>
              </w:rPr>
              <w:lastRenderedPageBreak/>
              <w:t>Values and behaviours</w:t>
            </w:r>
          </w:p>
        </w:tc>
        <w:tc>
          <w:tcPr>
            <w:tcW w:w="4570" w:type="dxa"/>
            <w:shd w:val="clear" w:color="auto" w:fill="auto"/>
          </w:tcPr>
          <w:p w14:paraId="79D77FB9" w14:textId="77777777" w:rsidR="002A39BB" w:rsidRPr="00C46A7C" w:rsidRDefault="002A39BB" w:rsidP="002A39BB">
            <w:pPr>
              <w:numPr>
                <w:ilvl w:val="0"/>
                <w:numId w:val="39"/>
              </w:numPr>
              <w:spacing w:before="0" w:after="0"/>
              <w:rPr>
                <w:rFonts w:ascii="Calibri" w:hAnsi="Calibri" w:cs="Calibri"/>
                <w:sz w:val="22"/>
                <w:szCs w:val="22"/>
              </w:rPr>
            </w:pPr>
            <w:r w:rsidRPr="00C46A7C">
              <w:rPr>
                <w:rFonts w:ascii="Calibri" w:hAnsi="Calibri" w:cs="Calibri"/>
                <w:sz w:val="22"/>
                <w:szCs w:val="22"/>
              </w:rPr>
              <w:t>Patient centred outlook</w:t>
            </w:r>
          </w:p>
          <w:p w14:paraId="5B4BDAD6" w14:textId="77777777" w:rsidR="002A39BB" w:rsidRPr="00C46A7C" w:rsidRDefault="002A39BB" w:rsidP="002A39BB">
            <w:pPr>
              <w:numPr>
                <w:ilvl w:val="0"/>
                <w:numId w:val="39"/>
              </w:numPr>
              <w:spacing w:before="0" w:after="0"/>
              <w:rPr>
                <w:rFonts w:ascii="Calibri" w:hAnsi="Calibri" w:cs="Calibri"/>
                <w:sz w:val="22"/>
                <w:szCs w:val="22"/>
              </w:rPr>
            </w:pPr>
            <w:r w:rsidRPr="00C46A7C">
              <w:rPr>
                <w:rFonts w:ascii="Calibri" w:hAnsi="Calibri" w:cs="Calibri"/>
                <w:sz w:val="22"/>
                <w:szCs w:val="22"/>
              </w:rPr>
              <w:t xml:space="preserve">Enthusiastic and proactive </w:t>
            </w:r>
          </w:p>
          <w:p w14:paraId="08171CB0" w14:textId="77777777" w:rsidR="002A39BB" w:rsidRPr="00C46A7C" w:rsidRDefault="002A39BB" w:rsidP="002A39BB">
            <w:pPr>
              <w:numPr>
                <w:ilvl w:val="0"/>
                <w:numId w:val="39"/>
              </w:numPr>
              <w:spacing w:before="0" w:after="0"/>
              <w:rPr>
                <w:rFonts w:ascii="Calibri" w:hAnsi="Calibri" w:cs="Calibri"/>
                <w:sz w:val="22"/>
                <w:szCs w:val="22"/>
              </w:rPr>
            </w:pPr>
            <w:r w:rsidRPr="00C46A7C">
              <w:rPr>
                <w:rFonts w:ascii="Calibri" w:hAnsi="Calibri" w:cs="Calibri"/>
                <w:sz w:val="22"/>
                <w:szCs w:val="22"/>
              </w:rPr>
              <w:t>Openness, honesty and integrity</w:t>
            </w:r>
          </w:p>
          <w:p w14:paraId="10AFD12D" w14:textId="72E84F83" w:rsidR="002A39BB" w:rsidRPr="002A39BB" w:rsidRDefault="002A39BB" w:rsidP="002A39BB">
            <w:pPr>
              <w:numPr>
                <w:ilvl w:val="0"/>
                <w:numId w:val="39"/>
              </w:numPr>
              <w:spacing w:before="0" w:after="0"/>
              <w:rPr>
                <w:rFonts w:ascii="Calibri" w:hAnsi="Calibri" w:cs="Calibri"/>
                <w:sz w:val="22"/>
                <w:szCs w:val="22"/>
              </w:rPr>
            </w:pPr>
            <w:r w:rsidRPr="00C46A7C">
              <w:rPr>
                <w:rFonts w:ascii="Calibri" w:hAnsi="Calibri" w:cs="Calibri"/>
                <w:sz w:val="22"/>
                <w:szCs w:val="22"/>
              </w:rPr>
              <w:t>Respectful and supportive</w:t>
            </w:r>
          </w:p>
        </w:tc>
        <w:tc>
          <w:tcPr>
            <w:tcW w:w="2928" w:type="dxa"/>
            <w:shd w:val="clear" w:color="auto" w:fill="auto"/>
          </w:tcPr>
          <w:p w14:paraId="43F87527" w14:textId="77777777" w:rsidR="002A39BB" w:rsidRPr="00C46A7C" w:rsidRDefault="002A39BB" w:rsidP="00A641D5">
            <w:pPr>
              <w:rPr>
                <w:rFonts w:ascii="Calibri" w:hAnsi="Calibri" w:cs="Calibri"/>
                <w:b/>
                <w:sz w:val="22"/>
                <w:szCs w:val="22"/>
                <w:u w:val="single"/>
              </w:rPr>
            </w:pPr>
          </w:p>
        </w:tc>
      </w:tr>
    </w:tbl>
    <w:p w14:paraId="18337EA1" w14:textId="77777777" w:rsidR="00B905D9" w:rsidRDefault="00B905D9" w:rsidP="00411742">
      <w:pPr>
        <w:pStyle w:val="NoSpacing"/>
      </w:pPr>
    </w:p>
    <w:p w14:paraId="27E5A6D4" w14:textId="77777777" w:rsidR="003C0A13" w:rsidRDefault="003C0A13" w:rsidP="00411742">
      <w:pPr>
        <w:pStyle w:val="NoSpacing"/>
      </w:pPr>
    </w:p>
    <w:p w14:paraId="161C4673" w14:textId="77777777" w:rsidR="003C0A13" w:rsidRPr="006F4203" w:rsidRDefault="003C0A13" w:rsidP="003C0A13">
      <w:pPr>
        <w:pStyle w:val="NoSpacing"/>
        <w:jc w:val="center"/>
        <w:rPr>
          <w:rFonts w:ascii="Calibri" w:hAnsi="Calibri" w:cs="Calibri"/>
          <w:b/>
          <w:sz w:val="24"/>
          <w:szCs w:val="24"/>
        </w:rPr>
      </w:pPr>
      <w:r w:rsidRPr="006F4203">
        <w:rPr>
          <w:rFonts w:ascii="Calibri" w:hAnsi="Calibri" w:cs="Calibri"/>
          <w:b/>
          <w:sz w:val="24"/>
          <w:szCs w:val="24"/>
        </w:rPr>
        <w:t>NOTE</w:t>
      </w:r>
    </w:p>
    <w:p w14:paraId="55C76F03" w14:textId="77777777" w:rsidR="003C0A13" w:rsidRPr="006F4203" w:rsidRDefault="003C0A13" w:rsidP="003C0A13">
      <w:pPr>
        <w:pStyle w:val="NoSpacing"/>
        <w:jc w:val="center"/>
        <w:rPr>
          <w:rFonts w:ascii="Calibri" w:hAnsi="Calibri" w:cs="Calibri"/>
          <w:b/>
          <w:sz w:val="24"/>
          <w:szCs w:val="24"/>
        </w:rPr>
      </w:pPr>
      <w:r w:rsidRPr="006F4203">
        <w:rPr>
          <w:rFonts w:ascii="Calibri" w:hAnsi="Calibri" w:cs="Calibri"/>
          <w:b/>
          <w:sz w:val="24"/>
          <w:szCs w:val="24"/>
        </w:rPr>
        <w:t>This job description is not exhaustive and is intended to provide an outline of the key tasks and responsibilities only.  There will be other duties required of the post holder commensurate with the position.</w:t>
      </w:r>
    </w:p>
    <w:p w14:paraId="5EFA99A2" w14:textId="77777777" w:rsidR="003C0A13" w:rsidRPr="006F4203" w:rsidRDefault="003C0A13" w:rsidP="003C0A13">
      <w:pPr>
        <w:rPr>
          <w:rFonts w:ascii="Calibri" w:hAnsi="Calibri" w:cs="Calibri"/>
          <w:b/>
          <w:bCs/>
          <w:szCs w:val="24"/>
        </w:rPr>
      </w:pPr>
    </w:p>
    <w:p w14:paraId="4EE4C9FF" w14:textId="77777777" w:rsidR="003C0A13" w:rsidRPr="006F4203" w:rsidRDefault="003C0A13" w:rsidP="003C0A13">
      <w:pPr>
        <w:rPr>
          <w:rFonts w:ascii="Calibri" w:hAnsi="Calibri" w:cs="Calibri"/>
          <w:b/>
          <w:bCs/>
          <w:szCs w:val="24"/>
        </w:rPr>
      </w:pPr>
      <w:r w:rsidRPr="006F4203">
        <w:rPr>
          <w:rFonts w:ascii="Calibri" w:hAnsi="Calibri" w:cs="Calibri"/>
          <w:b/>
          <w:bCs/>
          <w:szCs w:val="24"/>
        </w:rPr>
        <w:t xml:space="preserve">Job Description Acknowledgement </w:t>
      </w:r>
    </w:p>
    <w:p w14:paraId="3A2615ED" w14:textId="14C19BA4" w:rsidR="003C0A13" w:rsidRPr="006F4203" w:rsidRDefault="003C0A13" w:rsidP="003C0A13">
      <w:r w:rsidRPr="006F4203">
        <w:t xml:space="preserve">I have received, reviewed and fully understand the job description for </w:t>
      </w:r>
      <w:r>
        <w:rPr>
          <w:lang w:val="en-US"/>
        </w:rPr>
        <w:t>Pharmacy Technician</w:t>
      </w:r>
      <w:r w:rsidRPr="006F4203">
        <w:t xml:space="preserve">. I further understand that I am responsible for the satisfactory implementation of the essential functions described under </w:t>
      </w:r>
      <w:proofErr w:type="gramStart"/>
      <w:r w:rsidRPr="006F4203">
        <w:t>any and all</w:t>
      </w:r>
      <w:proofErr w:type="gramEnd"/>
      <w:r w:rsidRPr="006F4203">
        <w:t xml:space="preserve"> conditions as described. </w:t>
      </w:r>
    </w:p>
    <w:p w14:paraId="6223FA37" w14:textId="77777777" w:rsidR="003C0A13" w:rsidRDefault="003C0A13" w:rsidP="003C0A13">
      <w:pPr>
        <w:rPr>
          <w:rFonts w:ascii="Calibri" w:hAnsi="Calibri" w:cs="Calibri"/>
          <w:szCs w:val="24"/>
        </w:rPr>
      </w:pPr>
    </w:p>
    <w:p w14:paraId="1A5EACFE" w14:textId="77777777" w:rsidR="003C0A13" w:rsidRPr="006F4203" w:rsidRDefault="003C0A13" w:rsidP="003C0A13">
      <w:pPr>
        <w:rPr>
          <w:rFonts w:ascii="Calibri" w:hAnsi="Calibri" w:cs="Calibri"/>
          <w:szCs w:val="24"/>
        </w:rPr>
      </w:pPr>
    </w:p>
    <w:p w14:paraId="1942F702" w14:textId="77777777" w:rsidR="003C0A13" w:rsidRPr="006F4203" w:rsidRDefault="003C0A13" w:rsidP="003C0A13">
      <w:pPr>
        <w:rPr>
          <w:rFonts w:ascii="Calibri" w:hAnsi="Calibri" w:cs="Calibri"/>
          <w:szCs w:val="24"/>
        </w:rPr>
      </w:pPr>
      <w:r w:rsidRPr="006F4203">
        <w:rPr>
          <w:rFonts w:ascii="Calibri" w:hAnsi="Calibri" w:cs="Calibri"/>
          <w:szCs w:val="24"/>
        </w:rPr>
        <w:t xml:space="preserve">Employee Name_____________________________ Date___________________ </w:t>
      </w:r>
    </w:p>
    <w:p w14:paraId="390AD833" w14:textId="77777777" w:rsidR="003C0A13" w:rsidRDefault="003C0A13" w:rsidP="003C0A13">
      <w:pPr>
        <w:rPr>
          <w:rFonts w:ascii="Calibri" w:hAnsi="Calibri" w:cs="Calibri"/>
          <w:szCs w:val="24"/>
        </w:rPr>
      </w:pPr>
    </w:p>
    <w:p w14:paraId="0AAA8F66" w14:textId="77777777" w:rsidR="003C0A13" w:rsidRPr="006F4203" w:rsidRDefault="003C0A13" w:rsidP="003C0A13">
      <w:pPr>
        <w:rPr>
          <w:rFonts w:ascii="Calibri" w:hAnsi="Calibri" w:cs="Calibri"/>
          <w:szCs w:val="24"/>
        </w:rPr>
      </w:pPr>
    </w:p>
    <w:p w14:paraId="7014F983" w14:textId="77777777" w:rsidR="003C0A13" w:rsidRPr="006F4203" w:rsidRDefault="003C0A13" w:rsidP="003C0A13">
      <w:pPr>
        <w:jc w:val="both"/>
        <w:rPr>
          <w:rFonts w:ascii="Calibri" w:hAnsi="Calibri" w:cs="Calibri"/>
          <w:szCs w:val="24"/>
        </w:rPr>
      </w:pPr>
      <w:r w:rsidRPr="006F4203">
        <w:rPr>
          <w:rFonts w:ascii="Calibri" w:hAnsi="Calibri" w:cs="Calibri"/>
          <w:szCs w:val="24"/>
        </w:rPr>
        <w:t>Employee Signature____________________________________</w:t>
      </w:r>
    </w:p>
    <w:p w14:paraId="6FB50063" w14:textId="77777777" w:rsidR="003C0A13" w:rsidRPr="00601B6C" w:rsidRDefault="003C0A13" w:rsidP="003C0A13"/>
    <w:p w14:paraId="526F6255" w14:textId="77777777" w:rsidR="003C0A13" w:rsidRPr="00B905D9" w:rsidRDefault="003C0A13" w:rsidP="00411742">
      <w:pPr>
        <w:pStyle w:val="NoSpacing"/>
      </w:pPr>
    </w:p>
    <w:sectPr w:rsidR="003C0A13" w:rsidRPr="00B905D9" w:rsidSect="00115827">
      <w:headerReference w:type="default" r:id="rId7"/>
      <w:footerReference w:type="default" r:id="rId8"/>
      <w:pgSz w:w="11906" w:h="16838"/>
      <w:pgMar w:top="1247" w:right="1247" w:bottom="1247" w:left="124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FC3BF" w14:textId="77777777" w:rsidR="005E6F9C" w:rsidRDefault="005E6F9C" w:rsidP="00ED334C">
      <w:r>
        <w:separator/>
      </w:r>
    </w:p>
    <w:p w14:paraId="55D57756" w14:textId="77777777" w:rsidR="005E6F9C" w:rsidRDefault="005E6F9C" w:rsidP="00ED334C"/>
  </w:endnote>
  <w:endnote w:type="continuationSeparator" w:id="0">
    <w:p w14:paraId="0F682737" w14:textId="77777777" w:rsidR="005E6F9C" w:rsidRDefault="005E6F9C" w:rsidP="00ED334C">
      <w:r>
        <w:continuationSeparator/>
      </w:r>
    </w:p>
    <w:p w14:paraId="29B51078" w14:textId="77777777" w:rsidR="005E6F9C" w:rsidRDefault="005E6F9C" w:rsidP="00ED33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6" w:type="dxa"/>
      <w:jc w:val="center"/>
      <w:tblBorders>
        <w:top w:val="single" w:sz="18" w:space="0" w:color="E6298B"/>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Look w:val="04A0" w:firstRow="1" w:lastRow="0" w:firstColumn="1" w:lastColumn="0" w:noHBand="0" w:noVBand="1"/>
    </w:tblPr>
    <w:tblGrid>
      <w:gridCol w:w="9356"/>
    </w:tblGrid>
    <w:tr w:rsidR="00A7669E" w14:paraId="3FD928D5" w14:textId="77777777" w:rsidTr="00A7669E">
      <w:trPr>
        <w:trHeight w:val="283"/>
        <w:jc w:val="center"/>
      </w:trPr>
      <w:tc>
        <w:tcPr>
          <w:tcW w:w="9356" w:type="dxa"/>
          <w:vAlign w:val="center"/>
        </w:tcPr>
        <w:p w14:paraId="1A1557E2" w14:textId="0DBABF36" w:rsidR="00A7669E" w:rsidRPr="00115827" w:rsidRDefault="00A7669E" w:rsidP="00ED334C">
          <w:pPr>
            <w:pStyle w:val="Footer"/>
            <w:rPr>
              <w:szCs w:val="16"/>
            </w:rPr>
          </w:pPr>
          <w:r>
            <w:t xml:space="preserve">Pg </w:t>
          </w:r>
          <w:r w:rsidRPr="00115827">
            <w:fldChar w:fldCharType="begin"/>
          </w:r>
          <w:r w:rsidRPr="00115827">
            <w:instrText xml:space="preserve"> PAGE   \* MERGEFORMAT </w:instrText>
          </w:r>
          <w:r w:rsidRPr="00115827">
            <w:fldChar w:fldCharType="separate"/>
          </w:r>
          <w:r>
            <w:rPr>
              <w:noProof/>
            </w:rPr>
            <w:t>1</w:t>
          </w:r>
          <w:r w:rsidRPr="00115827">
            <w:fldChar w:fldCharType="end"/>
          </w:r>
          <w:r>
            <w:br/>
          </w:r>
          <w:r>
            <w:fldChar w:fldCharType="begin"/>
          </w:r>
          <w:r>
            <w:instrText xml:space="preserve"> DATE \@ "d-MMM-yy" </w:instrText>
          </w:r>
          <w:r>
            <w:fldChar w:fldCharType="separate"/>
          </w:r>
          <w:r w:rsidR="00AF6BD2">
            <w:rPr>
              <w:noProof/>
            </w:rPr>
            <w:t>15-Dec-25</w:t>
          </w:r>
          <w:r>
            <w:fldChar w:fldCharType="end"/>
          </w:r>
        </w:p>
      </w:tc>
    </w:tr>
  </w:tbl>
  <w:p w14:paraId="090041E8" w14:textId="77777777" w:rsidR="00835745" w:rsidRDefault="00835745" w:rsidP="002216E8">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EBD64" w14:textId="77777777" w:rsidR="005E6F9C" w:rsidRDefault="005E6F9C" w:rsidP="00ED334C">
      <w:r>
        <w:separator/>
      </w:r>
    </w:p>
    <w:p w14:paraId="2A5454E9" w14:textId="77777777" w:rsidR="005E6F9C" w:rsidRDefault="005E6F9C" w:rsidP="00ED334C"/>
  </w:footnote>
  <w:footnote w:type="continuationSeparator" w:id="0">
    <w:p w14:paraId="3902DA4D" w14:textId="77777777" w:rsidR="005E6F9C" w:rsidRDefault="005E6F9C" w:rsidP="00ED334C">
      <w:r>
        <w:continuationSeparator/>
      </w:r>
    </w:p>
    <w:p w14:paraId="3D7D9D15" w14:textId="77777777" w:rsidR="005E6F9C" w:rsidRDefault="005E6F9C" w:rsidP="00ED33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6" w:type="dxa"/>
      <w:jc w:val="center"/>
      <w:tblBorders>
        <w:top w:val="none" w:sz="0" w:space="0" w:color="auto"/>
        <w:left w:val="none" w:sz="0" w:space="0" w:color="auto"/>
        <w:bottom w:val="single" w:sz="18" w:space="0" w:color="E6298B"/>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6"/>
    </w:tblGrid>
    <w:tr w:rsidR="00A7669E" w14:paraId="2AE9BAE6" w14:textId="77777777" w:rsidTr="00F85336">
      <w:trPr>
        <w:trHeight w:val="567"/>
        <w:jc w:val="center"/>
      </w:trPr>
      <w:tc>
        <w:tcPr>
          <w:tcW w:w="9356" w:type="dxa"/>
          <w:vAlign w:val="bottom"/>
        </w:tcPr>
        <w:p w14:paraId="5193B73F" w14:textId="77777777" w:rsidR="00A7669E" w:rsidRPr="007A57B8" w:rsidRDefault="00A7669E" w:rsidP="00ED334C">
          <w:pPr>
            <w:pStyle w:val="Header"/>
          </w:pPr>
          <w:r>
            <w:drawing>
              <wp:inline distT="0" distB="0" distL="0" distR="0" wp14:anchorId="12A72F14" wp14:editId="32C5D8B3">
                <wp:extent cx="1543050" cy="506967"/>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7852" cy="508545"/>
                        </a:xfrm>
                        <a:prstGeom prst="rect">
                          <a:avLst/>
                        </a:prstGeom>
                        <a:noFill/>
                        <a:ln>
                          <a:noFill/>
                        </a:ln>
                      </pic:spPr>
                    </pic:pic>
                  </a:graphicData>
                </a:graphic>
              </wp:inline>
            </w:drawing>
          </w:r>
          <w:r w:rsidRPr="007A57B8">
            <w:t xml:space="preserve"> </w:t>
          </w:r>
        </w:p>
      </w:tc>
    </w:tr>
  </w:tbl>
  <w:p w14:paraId="63B3E4F7" w14:textId="77777777" w:rsidR="007A57B8" w:rsidRPr="002216E8" w:rsidRDefault="007A57B8" w:rsidP="002216E8">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386B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B90F7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A40F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FA64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5405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5899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8A428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3A47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563F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100A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0873CD"/>
    <w:multiLevelType w:val="hybridMultilevel"/>
    <w:tmpl w:val="5A4C9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8B1F06"/>
    <w:multiLevelType w:val="hybridMultilevel"/>
    <w:tmpl w:val="B5B6A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AF500AC"/>
    <w:multiLevelType w:val="multilevel"/>
    <w:tmpl w:val="EA88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B84C82"/>
    <w:multiLevelType w:val="hybridMultilevel"/>
    <w:tmpl w:val="CCF21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724773"/>
    <w:multiLevelType w:val="hybridMultilevel"/>
    <w:tmpl w:val="300A580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16FD2D4B"/>
    <w:multiLevelType w:val="hybridMultilevel"/>
    <w:tmpl w:val="BFF83EB6"/>
    <w:lvl w:ilvl="0" w:tplc="28FE053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1CC45E8"/>
    <w:multiLevelType w:val="hybridMultilevel"/>
    <w:tmpl w:val="32D0D9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CA5BC0"/>
    <w:multiLevelType w:val="hybridMultilevel"/>
    <w:tmpl w:val="13946B78"/>
    <w:lvl w:ilvl="0" w:tplc="3DA2F476">
      <w:start w:val="1"/>
      <w:numFmt w:val="decimal"/>
      <w:pStyle w:val="Para1"/>
      <w:lvlText w:val="%1."/>
      <w:lvlJc w:val="left"/>
      <w:pPr>
        <w:ind w:left="360" w:hanging="360"/>
      </w:pPr>
    </w:lvl>
    <w:lvl w:ilvl="1" w:tplc="679A1486">
      <w:start w:val="1"/>
      <w:numFmt w:val="lowerLetter"/>
      <w:lvlText w:val="%2."/>
      <w:lvlJc w:val="left"/>
      <w:pPr>
        <w:ind w:left="1080" w:hanging="360"/>
      </w:pPr>
    </w:lvl>
    <w:lvl w:ilvl="2" w:tplc="F7C04066">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E8F71F6"/>
    <w:multiLevelType w:val="multilevel"/>
    <w:tmpl w:val="964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0066ED"/>
    <w:multiLevelType w:val="hybridMultilevel"/>
    <w:tmpl w:val="9956F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FA3E33"/>
    <w:multiLevelType w:val="hybridMultilevel"/>
    <w:tmpl w:val="ED022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2A5298"/>
    <w:multiLevelType w:val="hybridMultilevel"/>
    <w:tmpl w:val="D5AC9FB6"/>
    <w:lvl w:ilvl="0" w:tplc="8222BE4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605E9E"/>
    <w:multiLevelType w:val="multilevel"/>
    <w:tmpl w:val="5CACC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254FC5"/>
    <w:multiLevelType w:val="multilevel"/>
    <w:tmpl w:val="07E0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B063F4"/>
    <w:multiLevelType w:val="hybridMultilevel"/>
    <w:tmpl w:val="B89CD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5A6D9C"/>
    <w:multiLevelType w:val="hybridMultilevel"/>
    <w:tmpl w:val="94B693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E23F3D"/>
    <w:multiLevelType w:val="multilevel"/>
    <w:tmpl w:val="6C26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5740AF"/>
    <w:multiLevelType w:val="hybridMultilevel"/>
    <w:tmpl w:val="EBCED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D21F3A"/>
    <w:multiLevelType w:val="hybridMultilevel"/>
    <w:tmpl w:val="FA925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E13C34"/>
    <w:multiLevelType w:val="hybridMultilevel"/>
    <w:tmpl w:val="0B7845FE"/>
    <w:lvl w:ilvl="0" w:tplc="90BA9FEE">
      <w:start w:val="1"/>
      <w:numFmt w:val="decimal"/>
      <w:pStyle w:val="Para2"/>
      <w:lvlText w:val="%1."/>
      <w:lvlJc w:val="left"/>
      <w:pPr>
        <w:ind w:left="360" w:hanging="360"/>
      </w:pPr>
    </w:lvl>
    <w:lvl w:ilvl="1" w:tplc="FFFFFFFF">
      <w:start w:val="1"/>
      <w:numFmt w:val="decimal"/>
      <w:lvlText w:val="%2."/>
      <w:lvlJc w:val="left"/>
      <w:pPr>
        <w:ind w:left="1080" w:hanging="360"/>
      </w:pPr>
    </w:lvl>
    <w:lvl w:ilvl="2" w:tplc="F7C04066">
      <w:start w:val="1"/>
      <w:numFmt w:val="lowerRoman"/>
      <w:pStyle w:val="Para3"/>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21975EE"/>
    <w:multiLevelType w:val="hybridMultilevel"/>
    <w:tmpl w:val="D84C8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447014"/>
    <w:multiLevelType w:val="hybridMultilevel"/>
    <w:tmpl w:val="DE6E9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2583444">
    <w:abstractNumId w:val="9"/>
  </w:num>
  <w:num w:numId="2" w16cid:durableId="1154250590">
    <w:abstractNumId w:val="7"/>
  </w:num>
  <w:num w:numId="3" w16cid:durableId="1698310832">
    <w:abstractNumId w:val="6"/>
  </w:num>
  <w:num w:numId="4" w16cid:durableId="2080126796">
    <w:abstractNumId w:val="5"/>
  </w:num>
  <w:num w:numId="5" w16cid:durableId="480270327">
    <w:abstractNumId w:val="4"/>
  </w:num>
  <w:num w:numId="6" w16cid:durableId="1746755417">
    <w:abstractNumId w:val="8"/>
  </w:num>
  <w:num w:numId="7" w16cid:durableId="1164927910">
    <w:abstractNumId w:val="3"/>
  </w:num>
  <w:num w:numId="8" w16cid:durableId="1288202223">
    <w:abstractNumId w:val="2"/>
  </w:num>
  <w:num w:numId="9" w16cid:durableId="1465350591">
    <w:abstractNumId w:val="1"/>
  </w:num>
  <w:num w:numId="10" w16cid:durableId="2087223232">
    <w:abstractNumId w:val="0"/>
  </w:num>
  <w:num w:numId="11" w16cid:durableId="1609043808">
    <w:abstractNumId w:val="18"/>
  </w:num>
  <w:num w:numId="12" w16cid:durableId="1833372382">
    <w:abstractNumId w:val="12"/>
  </w:num>
  <w:num w:numId="13" w16cid:durableId="891385621">
    <w:abstractNumId w:val="22"/>
  </w:num>
  <w:num w:numId="14" w16cid:durableId="693310211">
    <w:abstractNumId w:val="23"/>
  </w:num>
  <w:num w:numId="15" w16cid:durableId="244266197">
    <w:abstractNumId w:val="26"/>
  </w:num>
  <w:num w:numId="16" w16cid:durableId="309333056">
    <w:abstractNumId w:val="17"/>
  </w:num>
  <w:num w:numId="17" w16cid:durableId="1247807991">
    <w:abstractNumId w:val="30"/>
  </w:num>
  <w:num w:numId="18" w16cid:durableId="1883983307">
    <w:abstractNumId w:val="19"/>
  </w:num>
  <w:num w:numId="19" w16cid:durableId="454837740">
    <w:abstractNumId w:val="24"/>
  </w:num>
  <w:num w:numId="20" w16cid:durableId="137307774">
    <w:abstractNumId w:val="21"/>
  </w:num>
  <w:num w:numId="21" w16cid:durableId="625428441">
    <w:abstractNumId w:val="20"/>
  </w:num>
  <w:num w:numId="22" w16cid:durableId="52852322">
    <w:abstractNumId w:val="11"/>
  </w:num>
  <w:num w:numId="23" w16cid:durableId="126973136">
    <w:abstractNumId w:val="16"/>
  </w:num>
  <w:num w:numId="24" w16cid:durableId="1330329260">
    <w:abstractNumId w:val="25"/>
  </w:num>
  <w:num w:numId="25" w16cid:durableId="1834562287">
    <w:abstractNumId w:val="14"/>
  </w:num>
  <w:num w:numId="26" w16cid:durableId="2132506015">
    <w:abstractNumId w:val="15"/>
  </w:num>
  <w:num w:numId="27" w16cid:durableId="42871761">
    <w:abstractNumId w:val="29"/>
  </w:num>
  <w:num w:numId="28" w16cid:durableId="1319074351">
    <w:abstractNumId w:val="29"/>
    <w:lvlOverride w:ilvl="0">
      <w:startOverride w:val="1"/>
    </w:lvlOverride>
  </w:num>
  <w:num w:numId="29" w16cid:durableId="1010446594">
    <w:abstractNumId w:val="29"/>
    <w:lvlOverride w:ilvl="0">
      <w:startOverride w:val="1"/>
    </w:lvlOverride>
  </w:num>
  <w:num w:numId="30" w16cid:durableId="1533883527">
    <w:abstractNumId w:val="29"/>
  </w:num>
  <w:num w:numId="31" w16cid:durableId="1534919353">
    <w:abstractNumId w:val="29"/>
    <w:lvlOverride w:ilvl="0">
      <w:startOverride w:val="1"/>
    </w:lvlOverride>
  </w:num>
  <w:num w:numId="32" w16cid:durableId="1645424531">
    <w:abstractNumId w:val="29"/>
    <w:lvlOverride w:ilvl="0">
      <w:startOverride w:val="1"/>
    </w:lvlOverride>
  </w:num>
  <w:num w:numId="33" w16cid:durableId="2144301634">
    <w:abstractNumId w:val="29"/>
    <w:lvlOverride w:ilvl="0">
      <w:startOverride w:val="1"/>
    </w:lvlOverride>
  </w:num>
  <w:num w:numId="34" w16cid:durableId="1906718095">
    <w:abstractNumId w:val="29"/>
    <w:lvlOverride w:ilvl="0">
      <w:startOverride w:val="1"/>
    </w:lvlOverride>
  </w:num>
  <w:num w:numId="35" w16cid:durableId="1243029859">
    <w:abstractNumId w:val="13"/>
  </w:num>
  <w:num w:numId="36" w16cid:durableId="1401441555">
    <w:abstractNumId w:val="28"/>
  </w:num>
  <w:num w:numId="37" w16cid:durableId="881673876">
    <w:abstractNumId w:val="27"/>
  </w:num>
  <w:num w:numId="38" w16cid:durableId="1178736063">
    <w:abstractNumId w:val="10"/>
  </w:num>
  <w:num w:numId="39" w16cid:durableId="141940650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34C"/>
    <w:rsid w:val="0000299A"/>
    <w:rsid w:val="00007E4B"/>
    <w:rsid w:val="00065893"/>
    <w:rsid w:val="000B3B57"/>
    <w:rsid w:val="000D3B4A"/>
    <w:rsid w:val="000D69F3"/>
    <w:rsid w:val="000E678D"/>
    <w:rsid w:val="00115827"/>
    <w:rsid w:val="001354AC"/>
    <w:rsid w:val="001F003A"/>
    <w:rsid w:val="002023E3"/>
    <w:rsid w:val="00220894"/>
    <w:rsid w:val="002216E8"/>
    <w:rsid w:val="00225D6E"/>
    <w:rsid w:val="002A39BB"/>
    <w:rsid w:val="002B2E22"/>
    <w:rsid w:val="002C0EC4"/>
    <w:rsid w:val="002E200F"/>
    <w:rsid w:val="00331DD8"/>
    <w:rsid w:val="00366537"/>
    <w:rsid w:val="003B1C00"/>
    <w:rsid w:val="003B20A0"/>
    <w:rsid w:val="003C0A13"/>
    <w:rsid w:val="00411742"/>
    <w:rsid w:val="004317DD"/>
    <w:rsid w:val="0045681A"/>
    <w:rsid w:val="00457A94"/>
    <w:rsid w:val="005233D6"/>
    <w:rsid w:val="00531434"/>
    <w:rsid w:val="00531D63"/>
    <w:rsid w:val="00594522"/>
    <w:rsid w:val="005C70EF"/>
    <w:rsid w:val="005D2E52"/>
    <w:rsid w:val="005E1012"/>
    <w:rsid w:val="005E313F"/>
    <w:rsid w:val="005E6F9C"/>
    <w:rsid w:val="00665785"/>
    <w:rsid w:val="006660F9"/>
    <w:rsid w:val="006A5E78"/>
    <w:rsid w:val="00710CD6"/>
    <w:rsid w:val="00713DB7"/>
    <w:rsid w:val="007221BD"/>
    <w:rsid w:val="0072731E"/>
    <w:rsid w:val="0073061A"/>
    <w:rsid w:val="0076111F"/>
    <w:rsid w:val="007A57B8"/>
    <w:rsid w:val="007B5058"/>
    <w:rsid w:val="007C67C2"/>
    <w:rsid w:val="007F3B03"/>
    <w:rsid w:val="00826008"/>
    <w:rsid w:val="00835745"/>
    <w:rsid w:val="008A22D2"/>
    <w:rsid w:val="008A4727"/>
    <w:rsid w:val="008C7A72"/>
    <w:rsid w:val="008E5BDB"/>
    <w:rsid w:val="00934403"/>
    <w:rsid w:val="009B7AFD"/>
    <w:rsid w:val="00A03B8B"/>
    <w:rsid w:val="00A43F89"/>
    <w:rsid w:val="00A64A77"/>
    <w:rsid w:val="00A7669E"/>
    <w:rsid w:val="00A7736C"/>
    <w:rsid w:val="00A92A19"/>
    <w:rsid w:val="00AA49DB"/>
    <w:rsid w:val="00AF6BD2"/>
    <w:rsid w:val="00AF7499"/>
    <w:rsid w:val="00B54205"/>
    <w:rsid w:val="00B905D9"/>
    <w:rsid w:val="00BC4412"/>
    <w:rsid w:val="00C340D2"/>
    <w:rsid w:val="00C37DFD"/>
    <w:rsid w:val="00C434ED"/>
    <w:rsid w:val="00CC02E5"/>
    <w:rsid w:val="00E11033"/>
    <w:rsid w:val="00E30639"/>
    <w:rsid w:val="00E6249A"/>
    <w:rsid w:val="00E87E98"/>
    <w:rsid w:val="00E87F09"/>
    <w:rsid w:val="00E947D7"/>
    <w:rsid w:val="00ED334C"/>
    <w:rsid w:val="00EE7D3C"/>
    <w:rsid w:val="00F6043C"/>
    <w:rsid w:val="00F64CEC"/>
    <w:rsid w:val="00F83ADB"/>
    <w:rsid w:val="00FC2A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72BB64"/>
  <w15:chartTrackingRefBased/>
  <w15:docId w15:val="{DD125643-DFE7-46B4-A9DF-98B1456C1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34C"/>
    <w:pPr>
      <w:spacing w:before="120" w:after="120" w:line="240" w:lineRule="auto"/>
    </w:pPr>
    <w:rPr>
      <w:rFonts w:eastAsia="Times New Roman" w:cstheme="minorHAnsi"/>
      <w:sz w:val="24"/>
      <w:szCs w:val="28"/>
    </w:rPr>
  </w:style>
  <w:style w:type="paragraph" w:styleId="Heading1">
    <w:name w:val="heading 1"/>
    <w:basedOn w:val="Normal"/>
    <w:next w:val="Normal"/>
    <w:link w:val="Heading1Char"/>
    <w:qFormat/>
    <w:rsid w:val="00B905D9"/>
    <w:pPr>
      <w:keepNext/>
      <w:keepLines/>
      <w:spacing w:before="0" w:after="240"/>
      <w:jc w:val="center"/>
      <w:outlineLvl w:val="0"/>
    </w:pPr>
    <w:rPr>
      <w:rFonts w:cstheme="majorHAnsi"/>
      <w:b/>
      <w:caps/>
      <w:color w:val="4AA4BD"/>
      <w:sz w:val="32"/>
      <w:szCs w:val="32"/>
      <w:lang w:val="en-US"/>
    </w:rPr>
  </w:style>
  <w:style w:type="paragraph" w:styleId="Heading2">
    <w:name w:val="heading 2"/>
    <w:basedOn w:val="Normal"/>
    <w:next w:val="Normal"/>
    <w:link w:val="Heading2Char"/>
    <w:uiPriority w:val="9"/>
    <w:unhideWhenUsed/>
    <w:qFormat/>
    <w:rsid w:val="00ED334C"/>
    <w:pPr>
      <w:keepNext/>
      <w:keepLines/>
      <w:spacing w:before="160"/>
      <w:outlineLvl w:val="1"/>
    </w:pPr>
    <w:rPr>
      <w:b/>
      <w:caps/>
      <w:sz w:val="26"/>
      <w:szCs w:val="26"/>
      <w:u w:val="single"/>
      <w:lang w:val="en-US"/>
    </w:rPr>
  </w:style>
  <w:style w:type="paragraph" w:styleId="Heading3">
    <w:name w:val="heading 3"/>
    <w:basedOn w:val="Normal"/>
    <w:next w:val="Normal"/>
    <w:link w:val="Heading3Char"/>
    <w:unhideWhenUsed/>
    <w:qFormat/>
    <w:rsid w:val="00ED334C"/>
    <w:pPr>
      <w:keepNext/>
      <w:keepLines/>
      <w:spacing w:before="160"/>
      <w:outlineLvl w:val="2"/>
    </w:pPr>
    <w:rPr>
      <w:rFonts w:asciiTheme="majorHAnsi" w:hAnsiTheme="majorHAnsi" w:cstheme="majorBidi"/>
      <w:b/>
      <w:bCs/>
      <w:color w:val="E6298B"/>
      <w:sz w:val="26"/>
      <w:szCs w:val="26"/>
      <w:u w:val="single"/>
      <w:lang w:val="en-US"/>
    </w:rPr>
  </w:style>
  <w:style w:type="paragraph" w:styleId="Heading4">
    <w:name w:val="heading 4"/>
    <w:basedOn w:val="Normal"/>
    <w:next w:val="Normal"/>
    <w:link w:val="Heading4Char"/>
    <w:uiPriority w:val="9"/>
    <w:unhideWhenUsed/>
    <w:qFormat/>
    <w:rsid w:val="002216E8"/>
    <w:pPr>
      <w:keepNext/>
      <w:keepLines/>
      <w:spacing w:before="240"/>
      <w:outlineLvl w:val="3"/>
    </w:pPr>
    <w:rPr>
      <w:rFonts w:asciiTheme="majorHAnsi" w:eastAsiaTheme="majorEastAsia" w:hAnsiTheme="majorHAnsi" w:cstheme="majorBidi"/>
      <w:i/>
      <w:iCs/>
      <w:color w:val="33333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link w:val="HeaderChar"/>
    <w:uiPriority w:val="99"/>
    <w:unhideWhenUsed/>
    <w:rsid w:val="007A57B8"/>
    <w:rPr>
      <w:noProof/>
      <w:lang w:eastAsia="en-GB"/>
    </w:rPr>
  </w:style>
  <w:style w:type="character" w:customStyle="1" w:styleId="HeaderChar">
    <w:name w:val="Header Char"/>
    <w:basedOn w:val="DefaultParagraphFont"/>
    <w:link w:val="Header"/>
    <w:uiPriority w:val="99"/>
    <w:rsid w:val="007A57B8"/>
    <w:rPr>
      <w:rFonts w:ascii="Calibri" w:hAnsi="Calibri" w:cs="Calibri"/>
      <w:b/>
      <w:noProof/>
      <w:color w:val="333333"/>
      <w:sz w:val="20"/>
      <w:szCs w:val="20"/>
      <w:lang w:eastAsia="en-GB"/>
    </w:rPr>
  </w:style>
  <w:style w:type="paragraph" w:styleId="Footer">
    <w:name w:val="footer"/>
    <w:basedOn w:val="Normal"/>
    <w:link w:val="FooterChar"/>
    <w:unhideWhenUsed/>
    <w:rsid w:val="00115827"/>
    <w:pPr>
      <w:tabs>
        <w:tab w:val="left" w:pos="1275"/>
      </w:tabs>
      <w:spacing w:before="0" w:after="0"/>
      <w:ind w:left="284"/>
      <w:jc w:val="right"/>
    </w:pPr>
    <w:rPr>
      <w:rFonts w:ascii="Calibri" w:hAnsi="Calibri" w:cs="Calibri"/>
      <w:color w:val="333333"/>
      <w:sz w:val="20"/>
      <w:szCs w:val="20"/>
    </w:rPr>
  </w:style>
  <w:style w:type="character" w:customStyle="1" w:styleId="FooterChar">
    <w:name w:val="Footer Char"/>
    <w:basedOn w:val="DefaultParagraphFont"/>
    <w:link w:val="Footer"/>
    <w:rsid w:val="00115827"/>
    <w:rPr>
      <w:rFonts w:ascii="Calibri" w:hAnsi="Calibri" w:cs="Calibri"/>
      <w:color w:val="333333"/>
      <w:sz w:val="20"/>
      <w:szCs w:val="20"/>
    </w:rPr>
  </w:style>
  <w:style w:type="table" w:styleId="TableGrid">
    <w:name w:val="Table Grid"/>
    <w:basedOn w:val="TableNormal"/>
    <w:rsid w:val="006A5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31434"/>
    <w:pPr>
      <w:spacing w:before="100" w:beforeAutospacing="1" w:after="100" w:afterAutospacing="1"/>
    </w:pPr>
    <w:rPr>
      <w:rFonts w:ascii="Times New Roman" w:hAnsi="Times New Roman" w:cs="Times New Roman"/>
      <w:szCs w:val="24"/>
      <w:lang w:eastAsia="en-GB"/>
    </w:rPr>
  </w:style>
  <w:style w:type="character" w:customStyle="1" w:styleId="Heading1Char">
    <w:name w:val="Heading 1 Char"/>
    <w:basedOn w:val="DefaultParagraphFont"/>
    <w:link w:val="Heading1"/>
    <w:rsid w:val="00B905D9"/>
    <w:rPr>
      <w:rFonts w:eastAsia="Times New Roman" w:cstheme="majorHAnsi"/>
      <w:b/>
      <w:caps/>
      <w:color w:val="4AA4BD"/>
      <w:sz w:val="32"/>
      <w:szCs w:val="32"/>
      <w:lang w:val="en-US"/>
    </w:rPr>
  </w:style>
  <w:style w:type="character" w:customStyle="1" w:styleId="Heading2Char">
    <w:name w:val="Heading 2 Char"/>
    <w:basedOn w:val="DefaultParagraphFont"/>
    <w:link w:val="Heading2"/>
    <w:uiPriority w:val="9"/>
    <w:rsid w:val="00ED334C"/>
    <w:rPr>
      <w:rFonts w:eastAsia="Times New Roman" w:cstheme="minorHAnsi"/>
      <w:b/>
      <w:caps/>
      <w:sz w:val="26"/>
      <w:szCs w:val="26"/>
      <w:u w:val="single"/>
      <w:lang w:val="en-US"/>
    </w:rPr>
  </w:style>
  <w:style w:type="character" w:customStyle="1" w:styleId="Heading3Char">
    <w:name w:val="Heading 3 Char"/>
    <w:basedOn w:val="DefaultParagraphFont"/>
    <w:link w:val="Heading3"/>
    <w:rsid w:val="00ED334C"/>
    <w:rPr>
      <w:rFonts w:asciiTheme="majorHAnsi" w:eastAsia="Times New Roman" w:hAnsiTheme="majorHAnsi" w:cstheme="majorBidi"/>
      <w:b/>
      <w:bCs/>
      <w:color w:val="E6298B"/>
      <w:sz w:val="26"/>
      <w:szCs w:val="26"/>
      <w:u w:val="single"/>
      <w:lang w:val="en-US"/>
    </w:rPr>
  </w:style>
  <w:style w:type="character" w:customStyle="1" w:styleId="Heading4Char">
    <w:name w:val="Heading 4 Char"/>
    <w:basedOn w:val="DefaultParagraphFont"/>
    <w:link w:val="Heading4"/>
    <w:uiPriority w:val="9"/>
    <w:rsid w:val="002216E8"/>
    <w:rPr>
      <w:rFonts w:asciiTheme="majorHAnsi" w:eastAsiaTheme="majorEastAsia" w:hAnsiTheme="majorHAnsi" w:cstheme="majorBidi"/>
      <w:i/>
      <w:iCs/>
      <w:color w:val="333333"/>
      <w:sz w:val="21"/>
      <w:szCs w:val="21"/>
      <w:u w:val="single"/>
    </w:rPr>
  </w:style>
  <w:style w:type="paragraph" w:customStyle="1" w:styleId="Footer0">
    <w:name w:val="Footer#"/>
    <w:basedOn w:val="Footer"/>
    <w:rsid w:val="007A57B8"/>
    <w:rPr>
      <w:b/>
    </w:rPr>
  </w:style>
  <w:style w:type="paragraph" w:styleId="ListParagraph">
    <w:name w:val="List Paragraph"/>
    <w:basedOn w:val="Normal"/>
    <w:uiPriority w:val="34"/>
    <w:qFormat/>
    <w:rsid w:val="007A57B8"/>
    <w:pPr>
      <w:ind w:left="720"/>
      <w:contextualSpacing/>
    </w:pPr>
  </w:style>
  <w:style w:type="paragraph" w:customStyle="1" w:styleId="Para1">
    <w:name w:val="Para 1"/>
    <w:basedOn w:val="ListParagraph"/>
    <w:qFormat/>
    <w:rsid w:val="00ED334C"/>
    <w:pPr>
      <w:numPr>
        <w:numId w:val="16"/>
      </w:numPr>
      <w:ind w:left="425" w:hanging="425"/>
      <w:contextualSpacing w:val="0"/>
    </w:pPr>
    <w:rPr>
      <w:b/>
      <w:bCs/>
      <w:lang w:eastAsia="en-GB"/>
    </w:rPr>
  </w:style>
  <w:style w:type="paragraph" w:customStyle="1" w:styleId="Para2">
    <w:name w:val="Para 2"/>
    <w:basedOn w:val="Para1"/>
    <w:qFormat/>
    <w:rsid w:val="00ED334C"/>
    <w:pPr>
      <w:numPr>
        <w:numId w:val="27"/>
      </w:numPr>
      <w:ind w:left="397" w:hanging="397"/>
    </w:pPr>
    <w:rPr>
      <w:b w:val="0"/>
      <w:bCs w:val="0"/>
    </w:rPr>
  </w:style>
  <w:style w:type="paragraph" w:customStyle="1" w:styleId="Para3">
    <w:name w:val="Para 3"/>
    <w:basedOn w:val="Para2"/>
    <w:qFormat/>
    <w:rsid w:val="007A57B8"/>
    <w:pPr>
      <w:numPr>
        <w:ilvl w:val="2"/>
      </w:numPr>
      <w:ind w:left="1276" w:hanging="425"/>
    </w:pPr>
  </w:style>
  <w:style w:type="paragraph" w:styleId="ListBullet">
    <w:name w:val="List Bullet"/>
    <w:basedOn w:val="Normal"/>
    <w:uiPriority w:val="99"/>
    <w:unhideWhenUsed/>
    <w:rsid w:val="00A92A19"/>
    <w:pPr>
      <w:numPr>
        <w:numId w:val="1"/>
      </w:numPr>
      <w:contextualSpacing/>
    </w:pPr>
  </w:style>
  <w:style w:type="paragraph" w:styleId="ListBullet2">
    <w:name w:val="List Bullet 2"/>
    <w:basedOn w:val="Normal"/>
    <w:uiPriority w:val="99"/>
    <w:unhideWhenUsed/>
    <w:rsid w:val="00A92A19"/>
    <w:pPr>
      <w:numPr>
        <w:numId w:val="2"/>
      </w:numPr>
      <w:contextualSpacing/>
    </w:pPr>
  </w:style>
  <w:style w:type="paragraph" w:styleId="ListBullet3">
    <w:name w:val="List Bullet 3"/>
    <w:basedOn w:val="Normal"/>
    <w:uiPriority w:val="99"/>
    <w:unhideWhenUsed/>
    <w:rsid w:val="00A92A19"/>
    <w:pPr>
      <w:numPr>
        <w:numId w:val="3"/>
      </w:numPr>
      <w:contextualSpacing/>
    </w:pPr>
  </w:style>
  <w:style w:type="paragraph" w:styleId="NoSpacing">
    <w:name w:val="No Spacing"/>
    <w:uiPriority w:val="1"/>
    <w:qFormat/>
    <w:rsid w:val="002216E8"/>
    <w:pPr>
      <w:spacing w:after="0" w:line="240" w:lineRule="auto"/>
    </w:pPr>
    <w:rPr>
      <w:rFonts w:cstheme="minorHAnsi"/>
      <w:color w:val="000000"/>
      <w:sz w:val="16"/>
      <w:szCs w:val="16"/>
      <w:shd w:val="clear" w:color="auto" w:fill="FFFFFF"/>
    </w:rPr>
  </w:style>
  <w:style w:type="paragraph" w:styleId="BalloonText">
    <w:name w:val="Balloon Text"/>
    <w:basedOn w:val="Normal"/>
    <w:link w:val="BalloonTextChar"/>
    <w:uiPriority w:val="99"/>
    <w:semiHidden/>
    <w:unhideWhenUsed/>
    <w:rsid w:val="00331DD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DD8"/>
    <w:rPr>
      <w:rFonts w:ascii="Segoe UI" w:hAnsi="Segoe UI" w:cs="Segoe UI"/>
      <w:color w:val="000000"/>
      <w:sz w:val="18"/>
      <w:szCs w:val="18"/>
    </w:rPr>
  </w:style>
  <w:style w:type="table" w:customStyle="1" w:styleId="TableGrid1">
    <w:name w:val="Table Grid1"/>
    <w:basedOn w:val="TableNormal"/>
    <w:next w:val="TableGrid"/>
    <w:rsid w:val="00A7669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D334C"/>
    <w:pPr>
      <w:spacing w:line="480" w:lineRule="auto"/>
    </w:pPr>
  </w:style>
  <w:style w:type="character" w:customStyle="1" w:styleId="BodyText2Char">
    <w:name w:val="Body Text 2 Char"/>
    <w:basedOn w:val="DefaultParagraphFont"/>
    <w:link w:val="BodyText2"/>
    <w:rsid w:val="00ED334C"/>
    <w:rPr>
      <w:rFonts w:ascii="Arial" w:eastAsia="Times New Roman" w:hAnsi="Arial" w:cs="Times New Roman"/>
      <w:szCs w:val="24"/>
    </w:rPr>
  </w:style>
  <w:style w:type="paragraph" w:styleId="BodyTextIndent">
    <w:name w:val="Body Text Indent"/>
    <w:basedOn w:val="Normal"/>
    <w:link w:val="BodyTextIndentChar"/>
    <w:rsid w:val="00ED334C"/>
    <w:pPr>
      <w:ind w:left="283"/>
    </w:pPr>
  </w:style>
  <w:style w:type="character" w:customStyle="1" w:styleId="BodyTextIndentChar">
    <w:name w:val="Body Text Indent Char"/>
    <w:basedOn w:val="DefaultParagraphFont"/>
    <w:link w:val="BodyTextIndent"/>
    <w:rsid w:val="00ED334C"/>
    <w:rPr>
      <w:rFonts w:ascii="Arial" w:eastAsia="Times New Roman" w:hAnsi="Arial" w:cs="Times New Roman"/>
      <w:szCs w:val="24"/>
    </w:rPr>
  </w:style>
  <w:style w:type="character" w:styleId="Strong">
    <w:name w:val="Strong"/>
    <w:qFormat/>
    <w:rsid w:val="00ED334C"/>
    <w:rPr>
      <w:b/>
      <w:bCs/>
    </w:rPr>
  </w:style>
  <w:style w:type="paragraph" w:styleId="IntenseQuote">
    <w:name w:val="Intense Quote"/>
    <w:basedOn w:val="Normal"/>
    <w:next w:val="Normal"/>
    <w:link w:val="IntenseQuoteChar"/>
    <w:uiPriority w:val="30"/>
    <w:qFormat/>
    <w:rsid w:val="00ED334C"/>
    <w:pPr>
      <w:ind w:left="567"/>
    </w:pPr>
    <w:rPr>
      <w:b/>
    </w:rPr>
  </w:style>
  <w:style w:type="character" w:customStyle="1" w:styleId="IntenseQuoteChar">
    <w:name w:val="Intense Quote Char"/>
    <w:basedOn w:val="DefaultParagraphFont"/>
    <w:link w:val="IntenseQuote"/>
    <w:uiPriority w:val="30"/>
    <w:rsid w:val="00ED334C"/>
    <w:rPr>
      <w:rFonts w:eastAsia="Times New Roman" w:cstheme="minorHAnsi"/>
      <w:b/>
      <w:sz w:val="24"/>
      <w:szCs w:val="28"/>
    </w:rPr>
  </w:style>
  <w:style w:type="paragraph" w:customStyle="1" w:styleId="TableText">
    <w:name w:val="Table Text"/>
    <w:basedOn w:val="Normal"/>
    <w:qFormat/>
    <w:rsid w:val="00411742"/>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185489">
      <w:bodyDiv w:val="1"/>
      <w:marLeft w:val="0"/>
      <w:marRight w:val="0"/>
      <w:marTop w:val="0"/>
      <w:marBottom w:val="0"/>
      <w:divBdr>
        <w:top w:val="none" w:sz="0" w:space="0" w:color="auto"/>
        <w:left w:val="none" w:sz="0" w:space="0" w:color="auto"/>
        <w:bottom w:val="none" w:sz="0" w:space="0" w:color="auto"/>
        <w:right w:val="none" w:sz="0" w:space="0" w:color="auto"/>
      </w:divBdr>
      <w:divsChild>
        <w:div w:id="1807045275">
          <w:marLeft w:val="0"/>
          <w:marRight w:val="0"/>
          <w:marTop w:val="0"/>
          <w:marBottom w:val="0"/>
          <w:divBdr>
            <w:top w:val="none" w:sz="0" w:space="0" w:color="auto"/>
            <w:left w:val="none" w:sz="0" w:space="0" w:color="auto"/>
            <w:bottom w:val="none" w:sz="0" w:space="0" w:color="auto"/>
            <w:right w:val="none" w:sz="0" w:space="0" w:color="auto"/>
          </w:divBdr>
        </w:div>
      </w:divsChild>
    </w:div>
    <w:div w:id="1212574668">
      <w:bodyDiv w:val="1"/>
      <w:marLeft w:val="0"/>
      <w:marRight w:val="0"/>
      <w:marTop w:val="0"/>
      <w:marBottom w:val="0"/>
      <w:divBdr>
        <w:top w:val="none" w:sz="0" w:space="0" w:color="auto"/>
        <w:left w:val="none" w:sz="0" w:space="0" w:color="auto"/>
        <w:bottom w:val="none" w:sz="0" w:space="0" w:color="auto"/>
        <w:right w:val="none" w:sz="0" w:space="0" w:color="auto"/>
      </w:divBdr>
    </w:div>
    <w:div w:id="1353530441">
      <w:bodyDiv w:val="1"/>
      <w:marLeft w:val="0"/>
      <w:marRight w:val="0"/>
      <w:marTop w:val="0"/>
      <w:marBottom w:val="0"/>
      <w:divBdr>
        <w:top w:val="none" w:sz="0" w:space="0" w:color="auto"/>
        <w:left w:val="none" w:sz="0" w:space="0" w:color="auto"/>
        <w:bottom w:val="none" w:sz="0" w:space="0" w:color="auto"/>
        <w:right w:val="none" w:sz="0" w:space="0" w:color="auto"/>
      </w:divBdr>
      <w:divsChild>
        <w:div w:id="1223440523">
          <w:marLeft w:val="432"/>
          <w:marRight w:val="432"/>
          <w:marTop w:val="150"/>
          <w:marBottom w:val="150"/>
          <w:divBdr>
            <w:top w:val="none" w:sz="0" w:space="0" w:color="auto"/>
            <w:left w:val="none" w:sz="0" w:space="0" w:color="auto"/>
            <w:bottom w:val="none" w:sz="0" w:space="0" w:color="auto"/>
            <w:right w:val="none" w:sz="0" w:space="0" w:color="auto"/>
          </w:divBdr>
        </w:div>
      </w:divsChild>
    </w:div>
    <w:div w:id="13778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y2lee\Documents\Work\Other%20Work\Shore%20Medical\Templates\1_Shore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1_Shore_Template.dotx</Template>
  <TotalTime>0</TotalTime>
  <Pages>4</Pages>
  <Words>1046</Words>
  <Characters>5966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W</dc:creator>
  <cp:keywords/>
  <dc:description/>
  <cp:lastModifiedBy>Liz Wheadon (Shore Medical Partnership)</cp:lastModifiedBy>
  <cp:revision>2</cp:revision>
  <cp:lastPrinted>2023-02-13T10:49:00Z</cp:lastPrinted>
  <dcterms:created xsi:type="dcterms:W3CDTF">2025-12-15T14:48:00Z</dcterms:created>
  <dcterms:modified xsi:type="dcterms:W3CDTF">2025-12-15T14:48:00Z</dcterms:modified>
</cp:coreProperties>
</file>