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1F19" w14:textId="77777777" w:rsidR="008823F4" w:rsidRPr="003B1E30" w:rsidRDefault="008823F4" w:rsidP="006A1675">
      <w:pPr>
        <w:rPr>
          <w:rFonts w:ascii="Calibri" w:hAnsi="Calibri" w:cs="Arial"/>
          <w:sz w:val="22"/>
          <w:szCs w:val="22"/>
        </w:rPr>
      </w:pPr>
    </w:p>
    <w:p w14:paraId="6B99F47F" w14:textId="77777777" w:rsidR="003B1E30" w:rsidRDefault="003B1E30" w:rsidP="0089606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0C459411" w14:textId="77777777" w:rsidR="00896067" w:rsidRPr="003B1E30" w:rsidRDefault="00896067" w:rsidP="0089606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3B1E30">
        <w:rPr>
          <w:rFonts w:ascii="Calibri" w:hAnsi="Calibri" w:cs="Arial"/>
          <w:b/>
          <w:sz w:val="22"/>
          <w:szCs w:val="22"/>
          <w:u w:val="single"/>
        </w:rPr>
        <w:t>JOB DESCRIPTION</w:t>
      </w:r>
    </w:p>
    <w:p w14:paraId="644E0140" w14:textId="77777777" w:rsidR="003B1E30" w:rsidRPr="003B1E30" w:rsidRDefault="003B1E30" w:rsidP="0089606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1F92F37B" w14:textId="77777777" w:rsidR="00896067" w:rsidRPr="003B1E30" w:rsidRDefault="00896067" w:rsidP="0089606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6393797E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</w:rPr>
      </w:pPr>
      <w:r w:rsidRPr="003B1E30">
        <w:rPr>
          <w:rFonts w:ascii="Calibri" w:hAnsi="Calibri" w:cs="Arial"/>
          <w:b/>
          <w:sz w:val="22"/>
          <w:szCs w:val="22"/>
        </w:rPr>
        <w:t>JOB TITLE:</w:t>
      </w:r>
      <w:r w:rsidR="003B1E30" w:rsidRPr="003B1E30">
        <w:rPr>
          <w:rFonts w:ascii="Calibri" w:hAnsi="Calibri" w:cs="Arial"/>
          <w:b/>
          <w:sz w:val="22"/>
          <w:szCs w:val="22"/>
        </w:rPr>
        <w:tab/>
      </w:r>
      <w:r w:rsidR="003B1E30" w:rsidRPr="003B1E30">
        <w:rPr>
          <w:rFonts w:ascii="Calibri" w:hAnsi="Calibri" w:cs="Arial"/>
          <w:b/>
          <w:sz w:val="22"/>
          <w:szCs w:val="22"/>
        </w:rPr>
        <w:tab/>
      </w:r>
      <w:r w:rsidR="003B1E30" w:rsidRPr="003B1E30">
        <w:rPr>
          <w:rFonts w:ascii="Calibri" w:hAnsi="Calibri" w:cs="Arial"/>
          <w:b/>
          <w:sz w:val="22"/>
          <w:szCs w:val="22"/>
        </w:rPr>
        <w:tab/>
      </w:r>
      <w:r w:rsidRPr="003B1E30">
        <w:rPr>
          <w:rFonts w:ascii="Calibri" w:hAnsi="Calibri" w:cs="Arial"/>
          <w:b/>
          <w:sz w:val="22"/>
          <w:szCs w:val="22"/>
        </w:rPr>
        <w:t>Health Care Assistant</w:t>
      </w:r>
    </w:p>
    <w:p w14:paraId="2BA8BF60" w14:textId="3DDAEAEE" w:rsidR="00896067" w:rsidRPr="003B1E30" w:rsidRDefault="003B1E30" w:rsidP="00896067">
      <w:pPr>
        <w:rPr>
          <w:rFonts w:ascii="Calibri" w:hAnsi="Calibri" w:cs="Arial"/>
          <w:b/>
          <w:sz w:val="22"/>
          <w:szCs w:val="22"/>
        </w:rPr>
      </w:pPr>
      <w:r w:rsidRPr="003B1E30">
        <w:rPr>
          <w:rFonts w:ascii="Calibri" w:hAnsi="Calibri" w:cs="Arial"/>
          <w:b/>
          <w:sz w:val="22"/>
          <w:szCs w:val="22"/>
        </w:rPr>
        <w:t>MAIN LOCATION:</w:t>
      </w:r>
      <w:r w:rsidRPr="003B1E30">
        <w:rPr>
          <w:rFonts w:ascii="Calibri" w:hAnsi="Calibri" w:cs="Arial"/>
          <w:b/>
          <w:sz w:val="22"/>
          <w:szCs w:val="22"/>
        </w:rPr>
        <w:tab/>
      </w:r>
      <w:r w:rsidRPr="003B1E30">
        <w:rPr>
          <w:rFonts w:ascii="Calibri" w:hAnsi="Calibri" w:cs="Arial"/>
          <w:b/>
          <w:sz w:val="22"/>
          <w:szCs w:val="22"/>
        </w:rPr>
        <w:tab/>
      </w:r>
      <w:r w:rsidR="007E4CF9">
        <w:rPr>
          <w:rFonts w:ascii="Calibri" w:hAnsi="Calibri" w:cs="Arial"/>
          <w:b/>
          <w:sz w:val="22"/>
          <w:szCs w:val="22"/>
        </w:rPr>
        <w:t>Twyford &amp; Colden Common Surgery</w:t>
      </w:r>
    </w:p>
    <w:p w14:paraId="03C28F3C" w14:textId="77777777" w:rsidR="00896067" w:rsidRPr="003B1E30" w:rsidRDefault="003B1E30" w:rsidP="00896067">
      <w:pPr>
        <w:rPr>
          <w:rFonts w:ascii="Calibri" w:hAnsi="Calibri" w:cs="Arial"/>
          <w:b/>
          <w:sz w:val="22"/>
          <w:szCs w:val="22"/>
        </w:rPr>
      </w:pPr>
      <w:r w:rsidRPr="003B1E30">
        <w:rPr>
          <w:rFonts w:ascii="Calibri" w:hAnsi="Calibri" w:cs="Arial"/>
          <w:b/>
          <w:sz w:val="22"/>
          <w:szCs w:val="22"/>
        </w:rPr>
        <w:t>RESPONSIBLE TO:</w:t>
      </w:r>
      <w:r w:rsidRPr="003B1E30">
        <w:rPr>
          <w:rFonts w:ascii="Calibri" w:hAnsi="Calibri" w:cs="Arial"/>
          <w:b/>
          <w:sz w:val="22"/>
          <w:szCs w:val="22"/>
        </w:rPr>
        <w:tab/>
      </w:r>
      <w:r w:rsidRPr="003B1E30">
        <w:rPr>
          <w:rFonts w:ascii="Calibri" w:hAnsi="Calibri" w:cs="Arial"/>
          <w:b/>
          <w:sz w:val="22"/>
          <w:szCs w:val="22"/>
        </w:rPr>
        <w:tab/>
      </w:r>
      <w:r w:rsidR="00416360">
        <w:rPr>
          <w:rFonts w:ascii="Calibri" w:hAnsi="Calibri" w:cs="Arial"/>
          <w:b/>
          <w:sz w:val="22"/>
          <w:szCs w:val="22"/>
        </w:rPr>
        <w:t>Practice Manager</w:t>
      </w:r>
    </w:p>
    <w:p w14:paraId="59FD9D9A" w14:textId="3F4EDA6D" w:rsidR="00896067" w:rsidRPr="003B1E30" w:rsidRDefault="003B1E30" w:rsidP="00896067">
      <w:pPr>
        <w:rPr>
          <w:rFonts w:ascii="Calibri" w:hAnsi="Calibri" w:cs="Arial"/>
          <w:b/>
          <w:sz w:val="22"/>
          <w:szCs w:val="22"/>
        </w:rPr>
      </w:pPr>
      <w:r w:rsidRPr="003B1E30">
        <w:rPr>
          <w:rFonts w:ascii="Calibri" w:hAnsi="Calibri" w:cs="Arial"/>
          <w:b/>
          <w:sz w:val="22"/>
          <w:szCs w:val="22"/>
        </w:rPr>
        <w:t>ACCOUNTABLE TO:</w:t>
      </w:r>
      <w:r w:rsidRPr="003B1E30">
        <w:rPr>
          <w:rFonts w:ascii="Calibri" w:hAnsi="Calibri" w:cs="Arial"/>
          <w:b/>
          <w:sz w:val="22"/>
          <w:szCs w:val="22"/>
        </w:rPr>
        <w:tab/>
      </w:r>
      <w:r w:rsidRPr="003B1E30">
        <w:rPr>
          <w:rFonts w:ascii="Calibri" w:hAnsi="Calibri" w:cs="Arial"/>
          <w:b/>
          <w:sz w:val="22"/>
          <w:szCs w:val="22"/>
        </w:rPr>
        <w:tab/>
      </w:r>
      <w:r w:rsidR="007E4CF9">
        <w:rPr>
          <w:rFonts w:ascii="Calibri" w:hAnsi="Calibri" w:cs="Arial"/>
          <w:b/>
          <w:sz w:val="22"/>
          <w:szCs w:val="22"/>
        </w:rPr>
        <w:t>Nurse Manager</w:t>
      </w:r>
    </w:p>
    <w:p w14:paraId="71940E9C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</w:rPr>
      </w:pPr>
    </w:p>
    <w:p w14:paraId="58016591" w14:textId="77777777" w:rsidR="00896067" w:rsidRPr="003B1E30" w:rsidRDefault="006C5E33" w:rsidP="00896067">
      <w:pPr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Job Summary</w:t>
      </w:r>
    </w:p>
    <w:p w14:paraId="48A23EEC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1354B602" w14:textId="77777777" w:rsidR="00896067" w:rsidRPr="003B1E30" w:rsidRDefault="00896067" w:rsidP="00896067">
      <w:p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To assist with the delivery and provision of </w:t>
      </w:r>
      <w:proofErr w:type="gramStart"/>
      <w:r w:rsidRPr="003B1E30">
        <w:rPr>
          <w:rFonts w:ascii="Calibri" w:hAnsi="Calibri" w:cs="Arial"/>
          <w:sz w:val="22"/>
          <w:szCs w:val="22"/>
        </w:rPr>
        <w:t>high quality</w:t>
      </w:r>
      <w:proofErr w:type="gramEnd"/>
      <w:r w:rsidRPr="003B1E30">
        <w:rPr>
          <w:rFonts w:ascii="Calibri" w:hAnsi="Calibri" w:cs="Arial"/>
          <w:sz w:val="22"/>
          <w:szCs w:val="22"/>
        </w:rPr>
        <w:t xml:space="preserve"> primary health care service for patients within the practice including clinical and administrative tasks in which they have been trained and/or shown to be competent.  </w:t>
      </w:r>
      <w:r w:rsidR="003B1E30">
        <w:rPr>
          <w:rFonts w:ascii="Calibri" w:hAnsi="Calibri" w:cs="Arial"/>
          <w:sz w:val="22"/>
          <w:szCs w:val="22"/>
        </w:rPr>
        <w:t>The HCA will</w:t>
      </w:r>
      <w:r w:rsidRPr="003B1E30">
        <w:rPr>
          <w:rFonts w:ascii="Calibri" w:hAnsi="Calibri" w:cs="Arial"/>
          <w:sz w:val="22"/>
          <w:szCs w:val="22"/>
        </w:rPr>
        <w:t xml:space="preserve"> work collaboratively with all members of the multi-disciplinary team </w:t>
      </w:r>
      <w:proofErr w:type="gramStart"/>
      <w:r w:rsidRPr="003B1E30">
        <w:rPr>
          <w:rFonts w:ascii="Calibri" w:hAnsi="Calibri" w:cs="Arial"/>
          <w:sz w:val="22"/>
          <w:szCs w:val="22"/>
        </w:rPr>
        <w:t>in order to</w:t>
      </w:r>
      <w:proofErr w:type="gramEnd"/>
      <w:r w:rsidRPr="003B1E30">
        <w:rPr>
          <w:rFonts w:ascii="Calibri" w:hAnsi="Calibri" w:cs="Arial"/>
          <w:sz w:val="22"/>
          <w:szCs w:val="22"/>
        </w:rPr>
        <w:t xml:space="preserve"> promote a high standard of health and well-being amongst the patient population and to facilitate access to appropriate medical personnel when required.</w:t>
      </w:r>
    </w:p>
    <w:p w14:paraId="33D72F23" w14:textId="77777777" w:rsidR="00896067" w:rsidRPr="003B1E30" w:rsidRDefault="00896067" w:rsidP="00896067">
      <w:pPr>
        <w:rPr>
          <w:rFonts w:ascii="Calibri" w:hAnsi="Calibri" w:cs="Arial"/>
          <w:sz w:val="22"/>
          <w:szCs w:val="22"/>
        </w:rPr>
      </w:pPr>
    </w:p>
    <w:p w14:paraId="61382555" w14:textId="77777777" w:rsidR="00896067" w:rsidRPr="003B1E30" w:rsidRDefault="006C5E33" w:rsidP="00896067">
      <w:pPr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Main duties and responsibilities</w:t>
      </w:r>
    </w:p>
    <w:p w14:paraId="41FD22FE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27344071" w14:textId="77777777" w:rsidR="00896067" w:rsidRPr="003B1E30" w:rsidRDefault="00896067" w:rsidP="00896067">
      <w:pPr>
        <w:numPr>
          <w:ilvl w:val="0"/>
          <w:numId w:val="13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To assist the </w:t>
      </w:r>
      <w:r w:rsidR="007A00E0">
        <w:rPr>
          <w:rFonts w:ascii="Calibri" w:hAnsi="Calibri" w:cs="Arial"/>
          <w:sz w:val="22"/>
          <w:szCs w:val="22"/>
        </w:rPr>
        <w:t>GPs and nurses</w:t>
      </w:r>
      <w:r w:rsidRPr="003B1E30">
        <w:rPr>
          <w:rFonts w:ascii="Calibri" w:hAnsi="Calibri" w:cs="Arial"/>
          <w:sz w:val="22"/>
          <w:szCs w:val="22"/>
        </w:rPr>
        <w:t xml:space="preserve"> in providing a high standard of care for the practice population within the practice policies, procedures and guidelines.</w:t>
      </w:r>
    </w:p>
    <w:p w14:paraId="1A99048C" w14:textId="77777777" w:rsidR="00896067" w:rsidRPr="003B1E30" w:rsidRDefault="00896067" w:rsidP="00896067">
      <w:pPr>
        <w:numPr>
          <w:ilvl w:val="0"/>
          <w:numId w:val="13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To assist the </w:t>
      </w:r>
      <w:r w:rsidR="007A00E0">
        <w:rPr>
          <w:rFonts w:ascii="Calibri" w:hAnsi="Calibri" w:cs="Arial"/>
          <w:sz w:val="22"/>
          <w:szCs w:val="22"/>
        </w:rPr>
        <w:t xml:space="preserve">GP’s, nurses and practice </w:t>
      </w:r>
      <w:r w:rsidRPr="003B1E30">
        <w:rPr>
          <w:rFonts w:ascii="Calibri" w:hAnsi="Calibri" w:cs="Arial"/>
          <w:sz w:val="22"/>
          <w:szCs w:val="22"/>
        </w:rPr>
        <w:t>staff to meet the nationally agreed targets for health as agreed in the new GMS contract.</w:t>
      </w:r>
    </w:p>
    <w:p w14:paraId="7B502BFF" w14:textId="77777777" w:rsidR="00896067" w:rsidRPr="003B1E30" w:rsidRDefault="00896067" w:rsidP="00896067">
      <w:pPr>
        <w:numPr>
          <w:ilvl w:val="0"/>
          <w:numId w:val="13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To carry out clinical and administrative duties under the supervision of a senior member of staff.</w:t>
      </w:r>
    </w:p>
    <w:p w14:paraId="4DB4DE3B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2EBE5C5E" w14:textId="77777777" w:rsidR="00896067" w:rsidRPr="006C5E33" w:rsidRDefault="006C5E33" w:rsidP="00896067">
      <w:pPr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Clinical Tasks</w:t>
      </w:r>
    </w:p>
    <w:p w14:paraId="57EA614E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55A3E166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Phlebotomy</w:t>
      </w:r>
    </w:p>
    <w:p w14:paraId="0B0AEDC2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Electrocardiographs</w:t>
      </w:r>
      <w:r w:rsidR="00C72BB2">
        <w:rPr>
          <w:rFonts w:ascii="Calibri" w:hAnsi="Calibri" w:cs="Arial"/>
          <w:sz w:val="22"/>
          <w:szCs w:val="22"/>
        </w:rPr>
        <w:t xml:space="preserve"> (ECG’s)</w:t>
      </w:r>
    </w:p>
    <w:p w14:paraId="3D4FEDF0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Blood pressure monitoring</w:t>
      </w:r>
    </w:p>
    <w:p w14:paraId="3E67EE73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24hr Ambulatory monitoring</w:t>
      </w:r>
    </w:p>
    <w:p w14:paraId="34337896" w14:textId="77777777" w:rsidR="00896067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New Patient checks</w:t>
      </w:r>
    </w:p>
    <w:p w14:paraId="35A5DEEC" w14:textId="77777777" w:rsidR="00416360" w:rsidRPr="003B1E30" w:rsidRDefault="00416360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NHS Health Checks</w:t>
      </w:r>
    </w:p>
    <w:p w14:paraId="3765C1B3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Lifestyle monitoring</w:t>
      </w:r>
    </w:p>
    <w:p w14:paraId="55C4D22F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Urinalysis</w:t>
      </w:r>
    </w:p>
    <w:p w14:paraId="7AC02CF6" w14:textId="77777777" w:rsidR="00896067" w:rsidRPr="003B1E30" w:rsidRDefault="00C72BB2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D-dimer testing</w:t>
      </w:r>
    </w:p>
    <w:p w14:paraId="3989DC0B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Basic wound care</w:t>
      </w:r>
    </w:p>
    <w:p w14:paraId="78CB6371" w14:textId="77777777" w:rsidR="00896067" w:rsidRPr="003B1E30" w:rsidRDefault="00896067" w:rsidP="00896067">
      <w:pPr>
        <w:numPr>
          <w:ilvl w:val="0"/>
          <w:numId w:val="14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Health education including pro</w:t>
      </w:r>
      <w:r w:rsidR="006C5E33">
        <w:rPr>
          <w:rFonts w:ascii="Calibri" w:hAnsi="Calibri" w:cs="Arial"/>
          <w:sz w:val="22"/>
          <w:szCs w:val="22"/>
        </w:rPr>
        <w:t>moting the health benefits of a</w:t>
      </w:r>
      <w:r w:rsidRPr="003B1E30">
        <w:rPr>
          <w:rFonts w:ascii="Calibri" w:hAnsi="Calibri" w:cs="Arial"/>
          <w:sz w:val="22"/>
          <w:szCs w:val="22"/>
        </w:rPr>
        <w:t xml:space="preserve"> healthy diet</w:t>
      </w:r>
      <w:r w:rsidR="006C5E33">
        <w:rPr>
          <w:rFonts w:ascii="Calibri" w:hAnsi="Calibri" w:cs="Arial"/>
          <w:sz w:val="22"/>
          <w:szCs w:val="22"/>
        </w:rPr>
        <w:t>, s</w:t>
      </w:r>
      <w:r w:rsidRPr="003B1E30">
        <w:rPr>
          <w:rFonts w:ascii="Calibri" w:hAnsi="Calibri" w:cs="Arial"/>
          <w:sz w:val="22"/>
          <w:szCs w:val="22"/>
        </w:rPr>
        <w:t>moking cessation</w:t>
      </w:r>
      <w:r w:rsidR="006C5E33">
        <w:rPr>
          <w:rFonts w:ascii="Calibri" w:hAnsi="Calibri" w:cs="Arial"/>
          <w:sz w:val="22"/>
          <w:szCs w:val="22"/>
        </w:rPr>
        <w:t xml:space="preserve"> and e</w:t>
      </w:r>
      <w:r w:rsidRPr="003B1E30">
        <w:rPr>
          <w:rFonts w:ascii="Calibri" w:hAnsi="Calibri" w:cs="Arial"/>
          <w:sz w:val="22"/>
          <w:szCs w:val="22"/>
        </w:rPr>
        <w:t>xercise</w:t>
      </w:r>
    </w:p>
    <w:p w14:paraId="2DB2D0E6" w14:textId="77777777" w:rsidR="00896067" w:rsidRPr="003B1E30" w:rsidRDefault="00896067" w:rsidP="00896067">
      <w:pPr>
        <w:numPr>
          <w:ilvl w:val="0"/>
          <w:numId w:val="15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Assisting </w:t>
      </w:r>
      <w:r w:rsidR="00416360">
        <w:rPr>
          <w:rFonts w:ascii="Calibri" w:hAnsi="Calibri" w:cs="Arial"/>
          <w:sz w:val="22"/>
          <w:szCs w:val="22"/>
        </w:rPr>
        <w:t xml:space="preserve">the </w:t>
      </w:r>
      <w:proofErr w:type="gramStart"/>
      <w:r w:rsidR="00416360">
        <w:rPr>
          <w:rFonts w:ascii="Calibri" w:hAnsi="Calibri" w:cs="Arial"/>
          <w:sz w:val="22"/>
          <w:szCs w:val="22"/>
        </w:rPr>
        <w:t>GP’s</w:t>
      </w:r>
      <w:proofErr w:type="gramEnd"/>
      <w:r w:rsidR="00416360">
        <w:rPr>
          <w:rFonts w:ascii="Calibri" w:hAnsi="Calibri" w:cs="Arial"/>
          <w:sz w:val="22"/>
          <w:szCs w:val="22"/>
        </w:rPr>
        <w:t xml:space="preserve"> with women’s health cl</w:t>
      </w:r>
      <w:r w:rsidR="00C72BB2">
        <w:rPr>
          <w:rFonts w:ascii="Calibri" w:hAnsi="Calibri" w:cs="Arial"/>
          <w:sz w:val="22"/>
          <w:szCs w:val="22"/>
        </w:rPr>
        <w:t>inics and minor surgery clinics</w:t>
      </w:r>
    </w:p>
    <w:p w14:paraId="4004E225" w14:textId="77777777" w:rsidR="00896067" w:rsidRDefault="00896067" w:rsidP="00896067">
      <w:pPr>
        <w:numPr>
          <w:ilvl w:val="0"/>
          <w:numId w:val="15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Chaperoning </w:t>
      </w:r>
    </w:p>
    <w:p w14:paraId="16647013" w14:textId="77777777" w:rsidR="00C72BB2" w:rsidRPr="003B1E30" w:rsidRDefault="00C72BB2" w:rsidP="00896067">
      <w:pPr>
        <w:numPr>
          <w:ilvl w:val="0"/>
          <w:numId w:val="15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Check the emergency drugs and equipment</w:t>
      </w:r>
    </w:p>
    <w:p w14:paraId="262C3915" w14:textId="77777777" w:rsidR="00896067" w:rsidRPr="003B1E30" w:rsidRDefault="00896067" w:rsidP="00896067">
      <w:pPr>
        <w:rPr>
          <w:rFonts w:ascii="Calibri" w:hAnsi="Calibri" w:cs="Arial"/>
          <w:sz w:val="22"/>
          <w:szCs w:val="22"/>
        </w:rPr>
      </w:pPr>
    </w:p>
    <w:p w14:paraId="0996AC9B" w14:textId="77777777" w:rsidR="006C5E33" w:rsidRPr="003B1E30" w:rsidRDefault="006C5E33" w:rsidP="00896067">
      <w:pPr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Clerical tasks</w:t>
      </w:r>
    </w:p>
    <w:p w14:paraId="74685ED8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630B6892" w14:textId="77777777" w:rsidR="00896067" w:rsidRPr="003B1E30" w:rsidRDefault="00896067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Input of general data and clinical information onto electronic patients records</w:t>
      </w:r>
    </w:p>
    <w:p w14:paraId="47B79CA7" w14:textId="77777777" w:rsidR="00896067" w:rsidRPr="003B1E30" w:rsidRDefault="00896067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Stock taking and ordering supplies of clinical/medical equipment</w:t>
      </w:r>
    </w:p>
    <w:p w14:paraId="6A0196EB" w14:textId="77777777" w:rsidR="00896067" w:rsidRPr="003B1E30" w:rsidRDefault="00896067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Restocking of clinical rooms as required</w:t>
      </w:r>
    </w:p>
    <w:p w14:paraId="5A07B6EC" w14:textId="77777777" w:rsidR="00896067" w:rsidRPr="003B1E30" w:rsidRDefault="00896067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Dealing with telephone enquiries as appropriate </w:t>
      </w:r>
    </w:p>
    <w:p w14:paraId="750157BE" w14:textId="77777777" w:rsidR="00896067" w:rsidRDefault="00896067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Referral of patients to other medical or administrative personnel and voluntary agencies when appropriate</w:t>
      </w:r>
    </w:p>
    <w:p w14:paraId="4F901653" w14:textId="77777777" w:rsidR="00C72BB2" w:rsidRDefault="00C72BB2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Preparation of equipment for testing and servicing</w:t>
      </w:r>
    </w:p>
    <w:p w14:paraId="65B54332" w14:textId="77777777" w:rsidR="00C72BB2" w:rsidRPr="003B1E30" w:rsidRDefault="00C72BB2" w:rsidP="00896067">
      <w:pPr>
        <w:numPr>
          <w:ilvl w:val="0"/>
          <w:numId w:val="16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Source and maintain relevant information leaflets and literature for patient displays</w:t>
      </w:r>
    </w:p>
    <w:p w14:paraId="75DFB538" w14:textId="77777777" w:rsidR="00896067" w:rsidRPr="003B1E30" w:rsidRDefault="00896067" w:rsidP="00896067">
      <w:pPr>
        <w:rPr>
          <w:rFonts w:ascii="Calibri" w:hAnsi="Calibri" w:cs="Arial"/>
          <w:sz w:val="22"/>
          <w:szCs w:val="22"/>
        </w:rPr>
      </w:pPr>
    </w:p>
    <w:p w14:paraId="2238204E" w14:textId="77777777" w:rsidR="00C86D1A" w:rsidRDefault="00C86D1A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5E3C06A8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  <w:r w:rsidRPr="003B1E30">
        <w:rPr>
          <w:rFonts w:ascii="Calibri" w:hAnsi="Calibri" w:cs="Arial"/>
          <w:b/>
          <w:sz w:val="22"/>
          <w:szCs w:val="22"/>
          <w:u w:val="single"/>
        </w:rPr>
        <w:lastRenderedPageBreak/>
        <w:t>Management/Leadership Responsibilities</w:t>
      </w:r>
    </w:p>
    <w:p w14:paraId="3FD84F52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6867D308" w14:textId="77777777" w:rsidR="00896067" w:rsidRPr="003B1E30" w:rsidRDefault="00896067" w:rsidP="007A00E0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Support the </w:t>
      </w:r>
      <w:r w:rsidR="007A00E0" w:rsidRPr="007A00E0">
        <w:rPr>
          <w:rFonts w:ascii="Calibri" w:hAnsi="Calibri" w:cs="Arial"/>
          <w:sz w:val="22"/>
          <w:szCs w:val="22"/>
        </w:rPr>
        <w:t xml:space="preserve">GPs and nurses </w:t>
      </w:r>
      <w:r w:rsidRPr="003B1E30">
        <w:rPr>
          <w:rFonts w:ascii="Calibri" w:hAnsi="Calibri" w:cs="Arial"/>
          <w:sz w:val="22"/>
          <w:szCs w:val="22"/>
        </w:rPr>
        <w:t>in the management and</w:t>
      </w:r>
      <w:r w:rsidR="000D6233">
        <w:rPr>
          <w:rFonts w:ascii="Calibri" w:hAnsi="Calibri" w:cs="Arial"/>
          <w:sz w:val="22"/>
          <w:szCs w:val="22"/>
        </w:rPr>
        <w:t xml:space="preserve"> execution of clinical practice</w:t>
      </w:r>
    </w:p>
    <w:p w14:paraId="7217B65D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Manage own workload effectively within the practice c</w:t>
      </w:r>
      <w:r w:rsidR="000D6233">
        <w:rPr>
          <w:rFonts w:ascii="Calibri" w:hAnsi="Calibri" w:cs="Arial"/>
          <w:sz w:val="22"/>
          <w:szCs w:val="22"/>
        </w:rPr>
        <w:t>linic times</w:t>
      </w:r>
    </w:p>
    <w:p w14:paraId="12BC1389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Attend and contrib</w:t>
      </w:r>
      <w:r w:rsidR="00416360">
        <w:rPr>
          <w:rFonts w:ascii="Calibri" w:hAnsi="Calibri" w:cs="Arial"/>
          <w:sz w:val="22"/>
          <w:szCs w:val="22"/>
        </w:rPr>
        <w:t>ute to weekly clinical</w:t>
      </w:r>
      <w:r w:rsidR="000D6233">
        <w:rPr>
          <w:rFonts w:ascii="Calibri" w:hAnsi="Calibri" w:cs="Arial"/>
          <w:sz w:val="22"/>
          <w:szCs w:val="22"/>
        </w:rPr>
        <w:t xml:space="preserve"> meetings</w:t>
      </w:r>
    </w:p>
    <w:p w14:paraId="54462B16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Take reasonable care of own health and safety and that of others and use equipment correctly in accordance with statutory legislation and</w:t>
      </w:r>
      <w:r w:rsidR="000D6233">
        <w:rPr>
          <w:rFonts w:ascii="Calibri" w:hAnsi="Calibri" w:cs="Arial"/>
          <w:sz w:val="22"/>
          <w:szCs w:val="22"/>
        </w:rPr>
        <w:t xml:space="preserve"> practice policies at all times</w:t>
      </w:r>
    </w:p>
    <w:p w14:paraId="22EFCD4D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Work within the Primary Care Practice infection co</w:t>
      </w:r>
      <w:r w:rsidR="000D6233">
        <w:rPr>
          <w:rFonts w:ascii="Calibri" w:hAnsi="Calibri" w:cs="Arial"/>
          <w:sz w:val="22"/>
          <w:szCs w:val="22"/>
        </w:rPr>
        <w:t>ntrol principals and guidelines</w:t>
      </w:r>
    </w:p>
    <w:p w14:paraId="64A3C26F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Conduct risk assessments in situations </w:t>
      </w:r>
      <w:proofErr w:type="gramStart"/>
      <w:r w:rsidRPr="003B1E30">
        <w:rPr>
          <w:rFonts w:ascii="Calibri" w:hAnsi="Calibri" w:cs="Arial"/>
          <w:sz w:val="22"/>
          <w:szCs w:val="22"/>
        </w:rPr>
        <w:t>where</w:t>
      </w:r>
      <w:proofErr w:type="gramEnd"/>
      <w:r w:rsidRPr="003B1E30">
        <w:rPr>
          <w:rFonts w:ascii="Calibri" w:hAnsi="Calibri" w:cs="Arial"/>
          <w:sz w:val="22"/>
          <w:szCs w:val="22"/>
        </w:rPr>
        <w:t xml:space="preserve"> personal, colleague or pa</w:t>
      </w:r>
      <w:r w:rsidR="000D6233">
        <w:rPr>
          <w:rFonts w:ascii="Calibri" w:hAnsi="Calibri" w:cs="Arial"/>
          <w:sz w:val="22"/>
          <w:szCs w:val="22"/>
        </w:rPr>
        <w:t>tient safety may be compromised</w:t>
      </w:r>
    </w:p>
    <w:p w14:paraId="796716C1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Follow the practice procedures and policies for dealing with complaints, disciplinary and gr</w:t>
      </w:r>
      <w:r w:rsidR="000D6233">
        <w:rPr>
          <w:rFonts w:ascii="Calibri" w:hAnsi="Calibri" w:cs="Arial"/>
          <w:sz w:val="22"/>
          <w:szCs w:val="22"/>
        </w:rPr>
        <w:t>ievance issues</w:t>
      </w:r>
    </w:p>
    <w:p w14:paraId="02E0E2AD" w14:textId="77777777" w:rsidR="00896067" w:rsidRPr="003B1E30" w:rsidRDefault="00896067" w:rsidP="00896067">
      <w:pPr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Ensure that all those persons met within the course of the job are given equality of treatment an</w:t>
      </w:r>
      <w:r w:rsidR="000D6233">
        <w:rPr>
          <w:rFonts w:ascii="Calibri" w:hAnsi="Calibri" w:cs="Arial"/>
          <w:sz w:val="22"/>
          <w:szCs w:val="22"/>
        </w:rPr>
        <w:t>d are not discriminated against</w:t>
      </w:r>
    </w:p>
    <w:p w14:paraId="0864C45E" w14:textId="77777777" w:rsidR="00896067" w:rsidRPr="003B1E30" w:rsidRDefault="00896067" w:rsidP="00896067">
      <w:pPr>
        <w:ind w:left="360"/>
        <w:rPr>
          <w:rFonts w:ascii="Calibri" w:hAnsi="Calibri" w:cs="Arial"/>
          <w:sz w:val="22"/>
          <w:szCs w:val="22"/>
        </w:rPr>
      </w:pPr>
    </w:p>
    <w:p w14:paraId="1CCE0280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  <w:r w:rsidRPr="003B1E30">
        <w:rPr>
          <w:rFonts w:ascii="Calibri" w:hAnsi="Calibri" w:cs="Arial"/>
          <w:b/>
          <w:sz w:val="22"/>
          <w:szCs w:val="22"/>
          <w:u w:val="single"/>
        </w:rPr>
        <w:t>Research/Education and Training</w:t>
      </w:r>
    </w:p>
    <w:p w14:paraId="2642A363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6582CEB6" w14:textId="77777777" w:rsidR="00896067" w:rsidRPr="003B1E30" w:rsidRDefault="00896067" w:rsidP="00896067">
      <w:pPr>
        <w:numPr>
          <w:ilvl w:val="0"/>
          <w:numId w:val="18"/>
        </w:numPr>
        <w:rPr>
          <w:rFonts w:ascii="Calibri" w:hAnsi="Calibri" w:cs="Arial"/>
          <w:i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Assist in the evaluation of current practice and service provision by participating in the collection of data, clinical audit and user satisfaction surveys</w:t>
      </w:r>
    </w:p>
    <w:p w14:paraId="66411816" w14:textId="77777777" w:rsidR="00896067" w:rsidRPr="003B1E30" w:rsidRDefault="00896067" w:rsidP="00896067">
      <w:pPr>
        <w:numPr>
          <w:ilvl w:val="0"/>
          <w:numId w:val="18"/>
        </w:numPr>
        <w:rPr>
          <w:rFonts w:ascii="Calibri" w:hAnsi="Calibri" w:cs="Arial"/>
          <w:i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Participate in regular staff appraisals and performance reviews</w:t>
      </w:r>
    </w:p>
    <w:p w14:paraId="6A45DECE" w14:textId="77777777" w:rsidR="00896067" w:rsidRPr="003B1E30" w:rsidRDefault="00896067" w:rsidP="00896067">
      <w:pPr>
        <w:numPr>
          <w:ilvl w:val="0"/>
          <w:numId w:val="18"/>
        </w:numPr>
        <w:rPr>
          <w:rFonts w:ascii="Calibri" w:hAnsi="Calibri" w:cs="Arial"/>
          <w:i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 xml:space="preserve">Undertake appropriate training or development courses as identified </w:t>
      </w:r>
      <w:proofErr w:type="gramStart"/>
      <w:r w:rsidRPr="003B1E30">
        <w:rPr>
          <w:rFonts w:ascii="Calibri" w:hAnsi="Calibri" w:cs="Arial"/>
          <w:sz w:val="22"/>
          <w:szCs w:val="22"/>
        </w:rPr>
        <w:t>through the use of</w:t>
      </w:r>
      <w:proofErr w:type="gramEnd"/>
      <w:r w:rsidRPr="003B1E30">
        <w:rPr>
          <w:rFonts w:ascii="Calibri" w:hAnsi="Calibri" w:cs="Arial"/>
          <w:sz w:val="22"/>
          <w:szCs w:val="22"/>
        </w:rPr>
        <w:t xml:space="preserve"> a Personal Development Plan</w:t>
      </w:r>
    </w:p>
    <w:p w14:paraId="1581645F" w14:textId="77777777" w:rsidR="00896067" w:rsidRPr="003B1E30" w:rsidRDefault="00896067" w:rsidP="00896067">
      <w:pPr>
        <w:numPr>
          <w:ilvl w:val="0"/>
          <w:numId w:val="18"/>
        </w:numPr>
        <w:rPr>
          <w:rFonts w:ascii="Calibri" w:hAnsi="Calibri" w:cs="Arial"/>
          <w:i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Attend mandatory training as required</w:t>
      </w:r>
    </w:p>
    <w:p w14:paraId="1FF45AB1" w14:textId="77777777" w:rsidR="00896067" w:rsidRPr="003B1E30" w:rsidRDefault="00896067" w:rsidP="00896067">
      <w:pPr>
        <w:numPr>
          <w:ilvl w:val="0"/>
          <w:numId w:val="18"/>
        </w:numPr>
        <w:rPr>
          <w:rFonts w:ascii="Calibri" w:hAnsi="Calibri" w:cs="Arial"/>
          <w:i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Assist in the induction of new staff members</w:t>
      </w:r>
    </w:p>
    <w:p w14:paraId="7C480B65" w14:textId="77777777" w:rsidR="00896067" w:rsidRPr="003B1E30" w:rsidRDefault="00896067" w:rsidP="00896067">
      <w:pPr>
        <w:ind w:left="360"/>
        <w:rPr>
          <w:rFonts w:ascii="Calibri" w:hAnsi="Calibri" w:cs="Arial"/>
          <w:sz w:val="22"/>
          <w:szCs w:val="22"/>
        </w:rPr>
      </w:pPr>
    </w:p>
    <w:p w14:paraId="72EA0C63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  <w:r w:rsidRPr="003B1E30">
        <w:rPr>
          <w:rFonts w:ascii="Calibri" w:hAnsi="Calibri" w:cs="Arial"/>
          <w:b/>
          <w:sz w:val="22"/>
          <w:szCs w:val="22"/>
          <w:u w:val="single"/>
        </w:rPr>
        <w:t>Communication/Key Working Relationships</w:t>
      </w:r>
    </w:p>
    <w:p w14:paraId="17EA24FC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0C998422" w14:textId="77777777" w:rsidR="00896067" w:rsidRPr="003B1E30" w:rsidRDefault="00896067" w:rsidP="007A00E0">
      <w:pPr>
        <w:numPr>
          <w:ilvl w:val="0"/>
          <w:numId w:val="19"/>
        </w:numPr>
        <w:rPr>
          <w:rFonts w:ascii="Calibri" w:hAnsi="Calibri" w:cs="Arial"/>
          <w:b/>
          <w:i/>
          <w:sz w:val="22"/>
          <w:szCs w:val="22"/>
          <w:u w:val="single"/>
        </w:rPr>
      </w:pPr>
      <w:r w:rsidRPr="003B1E30">
        <w:rPr>
          <w:rFonts w:ascii="Calibri" w:hAnsi="Calibri" w:cs="Arial"/>
          <w:sz w:val="22"/>
          <w:szCs w:val="22"/>
        </w:rPr>
        <w:t xml:space="preserve">Liaise and work collaboratively with </w:t>
      </w:r>
      <w:r w:rsidR="007A00E0">
        <w:rPr>
          <w:rFonts w:ascii="Calibri" w:hAnsi="Calibri" w:cs="Arial"/>
          <w:sz w:val="22"/>
          <w:szCs w:val="22"/>
        </w:rPr>
        <w:t>the GP’s, nurses,</w:t>
      </w:r>
      <w:r w:rsidR="007A00E0" w:rsidRPr="007A00E0">
        <w:rPr>
          <w:rFonts w:ascii="Calibri" w:hAnsi="Calibri" w:cs="Arial"/>
          <w:sz w:val="22"/>
          <w:szCs w:val="22"/>
        </w:rPr>
        <w:t xml:space="preserve"> practice staff </w:t>
      </w:r>
      <w:r w:rsidRPr="003B1E30">
        <w:rPr>
          <w:rFonts w:ascii="Calibri" w:hAnsi="Calibri" w:cs="Arial"/>
          <w:sz w:val="22"/>
          <w:szCs w:val="22"/>
        </w:rPr>
        <w:t>and outside agencies as deemed appropriate</w:t>
      </w:r>
    </w:p>
    <w:p w14:paraId="786EC2BF" w14:textId="77777777" w:rsidR="00896067" w:rsidRPr="003B1E30" w:rsidRDefault="00896067" w:rsidP="00896067">
      <w:pPr>
        <w:numPr>
          <w:ilvl w:val="0"/>
          <w:numId w:val="19"/>
        </w:numPr>
        <w:rPr>
          <w:rFonts w:ascii="Calibri" w:hAnsi="Calibri" w:cs="Arial"/>
          <w:b/>
          <w:i/>
          <w:sz w:val="22"/>
          <w:szCs w:val="22"/>
          <w:u w:val="single"/>
        </w:rPr>
      </w:pPr>
      <w:r w:rsidRPr="003B1E30">
        <w:rPr>
          <w:rFonts w:ascii="Calibri" w:hAnsi="Calibri" w:cs="Arial"/>
          <w:sz w:val="22"/>
          <w:szCs w:val="22"/>
        </w:rPr>
        <w:t>Communicate effectively with patients reporting relevant information or concerns to senior staff promptly</w:t>
      </w:r>
    </w:p>
    <w:p w14:paraId="4C3214A5" w14:textId="77777777" w:rsidR="00896067" w:rsidRPr="003B1E30" w:rsidRDefault="00896067" w:rsidP="00896067">
      <w:pPr>
        <w:numPr>
          <w:ilvl w:val="0"/>
          <w:numId w:val="19"/>
        </w:numPr>
        <w:rPr>
          <w:rFonts w:ascii="Calibri" w:hAnsi="Calibri" w:cs="Arial"/>
          <w:b/>
          <w:i/>
          <w:sz w:val="22"/>
          <w:szCs w:val="22"/>
          <w:u w:val="single"/>
        </w:rPr>
      </w:pPr>
      <w:r w:rsidRPr="003B1E30">
        <w:rPr>
          <w:rFonts w:ascii="Calibri" w:hAnsi="Calibri" w:cs="Arial"/>
          <w:sz w:val="22"/>
          <w:szCs w:val="22"/>
        </w:rPr>
        <w:t xml:space="preserve">Explain clinical procedures to patients clearly </w:t>
      </w:r>
      <w:proofErr w:type="gramStart"/>
      <w:r w:rsidRPr="003B1E30">
        <w:rPr>
          <w:rFonts w:ascii="Calibri" w:hAnsi="Calibri" w:cs="Arial"/>
          <w:sz w:val="22"/>
          <w:szCs w:val="22"/>
        </w:rPr>
        <w:t>in order to</w:t>
      </w:r>
      <w:proofErr w:type="gramEnd"/>
      <w:r w:rsidRPr="003B1E30">
        <w:rPr>
          <w:rFonts w:ascii="Calibri" w:hAnsi="Calibri" w:cs="Arial"/>
          <w:sz w:val="22"/>
          <w:szCs w:val="22"/>
        </w:rPr>
        <w:t xml:space="preserve"> obtain informed consent</w:t>
      </w:r>
    </w:p>
    <w:p w14:paraId="384ED023" w14:textId="77777777" w:rsidR="00896067" w:rsidRPr="003B1E30" w:rsidRDefault="00896067" w:rsidP="00896067">
      <w:pPr>
        <w:numPr>
          <w:ilvl w:val="0"/>
          <w:numId w:val="19"/>
        </w:numPr>
        <w:rPr>
          <w:rFonts w:ascii="Calibri" w:hAnsi="Calibri" w:cs="Arial"/>
          <w:b/>
          <w:i/>
          <w:sz w:val="22"/>
          <w:szCs w:val="22"/>
          <w:u w:val="single"/>
        </w:rPr>
      </w:pPr>
      <w:r w:rsidRPr="003B1E30">
        <w:rPr>
          <w:rFonts w:ascii="Calibri" w:hAnsi="Calibri" w:cs="Arial"/>
          <w:sz w:val="22"/>
          <w:szCs w:val="22"/>
        </w:rPr>
        <w:t>Document written and electronic information accurately and professionally</w:t>
      </w:r>
    </w:p>
    <w:p w14:paraId="4293B285" w14:textId="77777777" w:rsidR="00896067" w:rsidRPr="003B1E30" w:rsidRDefault="00896067" w:rsidP="00D23A32">
      <w:pPr>
        <w:numPr>
          <w:ilvl w:val="0"/>
          <w:numId w:val="19"/>
        </w:numPr>
        <w:rPr>
          <w:rFonts w:ascii="Calibri" w:hAnsi="Calibri" w:cs="Arial"/>
          <w:b/>
          <w:i/>
          <w:sz w:val="22"/>
          <w:szCs w:val="22"/>
          <w:u w:val="single"/>
        </w:rPr>
      </w:pPr>
      <w:r w:rsidRPr="003B1E30">
        <w:rPr>
          <w:rFonts w:ascii="Calibri" w:hAnsi="Calibri" w:cs="Arial"/>
          <w:sz w:val="22"/>
          <w:szCs w:val="22"/>
        </w:rPr>
        <w:t xml:space="preserve">Ensure confidentiality in all matters relating to patients, staff and information obtained in the course of </w:t>
      </w:r>
      <w:r w:rsidR="00D23A32">
        <w:rPr>
          <w:rFonts w:ascii="Calibri" w:hAnsi="Calibri" w:cs="Arial"/>
          <w:sz w:val="22"/>
          <w:szCs w:val="22"/>
        </w:rPr>
        <w:t>em</w:t>
      </w:r>
      <w:r w:rsidRPr="003B1E30">
        <w:rPr>
          <w:rFonts w:ascii="Calibri" w:hAnsi="Calibri" w:cs="Arial"/>
          <w:sz w:val="22"/>
          <w:szCs w:val="22"/>
        </w:rPr>
        <w:t>ployment in line with statutory legislation</w:t>
      </w:r>
    </w:p>
    <w:p w14:paraId="3734700F" w14:textId="77777777" w:rsidR="00896067" w:rsidRPr="003B1E30" w:rsidRDefault="00896067" w:rsidP="00896067">
      <w:pPr>
        <w:numPr>
          <w:ilvl w:val="0"/>
          <w:numId w:val="19"/>
        </w:numPr>
        <w:rPr>
          <w:rFonts w:ascii="Calibri" w:hAnsi="Calibri" w:cs="Arial"/>
          <w:b/>
          <w:i/>
          <w:sz w:val="22"/>
          <w:szCs w:val="22"/>
          <w:u w:val="single"/>
        </w:rPr>
      </w:pPr>
      <w:r w:rsidRPr="003B1E30">
        <w:rPr>
          <w:rFonts w:ascii="Calibri" w:hAnsi="Calibri" w:cs="Arial"/>
          <w:sz w:val="22"/>
          <w:szCs w:val="22"/>
        </w:rPr>
        <w:t>Recognise the limitations of own scope of knowledge and practice and be aware of when to refer to senior member of staff</w:t>
      </w:r>
    </w:p>
    <w:p w14:paraId="71BBBDD2" w14:textId="77777777" w:rsidR="00896067" w:rsidRPr="003B1E30" w:rsidRDefault="00896067" w:rsidP="00896067">
      <w:pPr>
        <w:rPr>
          <w:rFonts w:ascii="Calibri" w:hAnsi="Calibri" w:cs="Arial"/>
          <w:sz w:val="22"/>
          <w:szCs w:val="22"/>
        </w:rPr>
      </w:pPr>
    </w:p>
    <w:p w14:paraId="4A6E2157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  <w:r w:rsidRPr="003B1E30">
        <w:rPr>
          <w:rFonts w:ascii="Calibri" w:hAnsi="Calibri" w:cs="Arial"/>
          <w:b/>
          <w:sz w:val="22"/>
          <w:szCs w:val="22"/>
          <w:u w:val="single"/>
        </w:rPr>
        <w:t>Other Duties and Responsibilities</w:t>
      </w:r>
    </w:p>
    <w:p w14:paraId="7E01F0C7" w14:textId="77777777" w:rsidR="00896067" w:rsidRPr="003B1E30" w:rsidRDefault="00896067" w:rsidP="00896067">
      <w:pPr>
        <w:rPr>
          <w:rFonts w:ascii="Calibri" w:hAnsi="Calibri" w:cs="Arial"/>
          <w:b/>
          <w:sz w:val="22"/>
          <w:szCs w:val="22"/>
          <w:u w:val="single"/>
        </w:rPr>
      </w:pPr>
    </w:p>
    <w:p w14:paraId="3F061C8C" w14:textId="32E12CFE" w:rsidR="007E4CF9" w:rsidRDefault="00896067" w:rsidP="006A1675">
      <w:pPr>
        <w:rPr>
          <w:rFonts w:ascii="Calibri" w:hAnsi="Calibri" w:cs="Arial"/>
          <w:sz w:val="22"/>
          <w:szCs w:val="22"/>
        </w:rPr>
      </w:pPr>
      <w:r w:rsidRPr="003B1E30">
        <w:rPr>
          <w:rFonts w:ascii="Calibri" w:hAnsi="Calibri" w:cs="Arial"/>
          <w:sz w:val="22"/>
          <w:szCs w:val="22"/>
        </w:rPr>
        <w:t>In line with pract</w:t>
      </w:r>
      <w:r w:rsidR="00FF02EF">
        <w:rPr>
          <w:rFonts w:ascii="Calibri" w:hAnsi="Calibri" w:cs="Arial"/>
          <w:sz w:val="22"/>
          <w:szCs w:val="22"/>
        </w:rPr>
        <w:t xml:space="preserve">ice changes and service demands, Health Care Assistants </w:t>
      </w:r>
      <w:r w:rsidRPr="003B1E30">
        <w:rPr>
          <w:rFonts w:ascii="Calibri" w:hAnsi="Calibri" w:cs="Arial"/>
          <w:sz w:val="22"/>
          <w:szCs w:val="22"/>
        </w:rPr>
        <w:t xml:space="preserve">are expected to demonstrate a flexible approach to working practices and may be asked to assume other responsibilities consistent with their level of competence as required </w:t>
      </w:r>
      <w:proofErr w:type="gramStart"/>
      <w:r w:rsidRPr="003B1E30">
        <w:rPr>
          <w:rFonts w:ascii="Calibri" w:hAnsi="Calibri" w:cs="Arial"/>
          <w:sz w:val="22"/>
          <w:szCs w:val="22"/>
        </w:rPr>
        <w:t>in order to</w:t>
      </w:r>
      <w:proofErr w:type="gramEnd"/>
      <w:r w:rsidRPr="003B1E30">
        <w:rPr>
          <w:rFonts w:ascii="Calibri" w:hAnsi="Calibri" w:cs="Arial"/>
          <w:sz w:val="22"/>
          <w:szCs w:val="22"/>
        </w:rPr>
        <w:t xml:space="preserve"> meet service needs.</w:t>
      </w:r>
    </w:p>
    <w:p w14:paraId="5EB86CEB" w14:textId="77777777" w:rsidR="007E4CF9" w:rsidRDefault="007E4CF9" w:rsidP="006A1675">
      <w:pPr>
        <w:rPr>
          <w:rFonts w:ascii="Calibri" w:hAnsi="Calibri" w:cs="Arial"/>
          <w:sz w:val="22"/>
          <w:szCs w:val="22"/>
        </w:rPr>
        <w:sectPr w:rsidR="007E4CF9" w:rsidSect="0008235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1152" w:bottom="720" w:left="1152" w:header="288" w:footer="144" w:gutter="0"/>
          <w:cols w:space="720"/>
          <w:titlePg/>
          <w:docGrid w:linePitch="360"/>
        </w:sectPr>
      </w:pPr>
    </w:p>
    <w:p w14:paraId="6AE9D670" w14:textId="2E635DD3" w:rsidR="007E4CF9" w:rsidRPr="00726AEF" w:rsidRDefault="007E4CF9" w:rsidP="007E4CF9">
      <w:pPr>
        <w:pStyle w:val="Heading3"/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Twyford Surgery</w:t>
      </w:r>
    </w:p>
    <w:p w14:paraId="27D46B65" w14:textId="77777777" w:rsidR="007E4CF9" w:rsidRDefault="007E4CF9" w:rsidP="007E4CF9"/>
    <w:p w14:paraId="1B28B9F7" w14:textId="77777777" w:rsidR="007E4CF9" w:rsidRDefault="007E4CF9" w:rsidP="007E4CF9">
      <w:pPr>
        <w:pStyle w:val="Heading3"/>
        <w:rPr>
          <w:u w:val="single"/>
        </w:rPr>
      </w:pPr>
      <w:r>
        <w:rPr>
          <w:u w:val="single"/>
        </w:rPr>
        <w:t>PERSON SPECIFICATION</w:t>
      </w:r>
    </w:p>
    <w:p w14:paraId="0472FC05" w14:textId="77777777" w:rsidR="007E4CF9" w:rsidRDefault="007E4CF9" w:rsidP="007E4CF9">
      <w:pPr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65"/>
        <w:gridCol w:w="11989"/>
      </w:tblGrid>
      <w:tr w:rsidR="007E4CF9" w14:paraId="188A5B6C" w14:textId="77777777" w:rsidTr="00480866">
        <w:tc>
          <w:tcPr>
            <w:tcW w:w="1989" w:type="dxa"/>
            <w:tcBorders>
              <w:top w:val="nil"/>
              <w:bottom w:val="nil"/>
            </w:tcBorders>
          </w:tcPr>
          <w:p w14:paraId="4A3B03A3" w14:textId="77777777" w:rsidR="007E4CF9" w:rsidRDefault="007E4CF9" w:rsidP="00480866">
            <w:pPr>
              <w:rPr>
                <w:sz w:val="21"/>
              </w:rPr>
            </w:pPr>
            <w:r>
              <w:rPr>
                <w:sz w:val="21"/>
              </w:rPr>
              <w:t>For the Post:</w:t>
            </w:r>
          </w:p>
        </w:tc>
        <w:tc>
          <w:tcPr>
            <w:tcW w:w="12181" w:type="dxa"/>
          </w:tcPr>
          <w:p w14:paraId="55076A6B" w14:textId="77777777" w:rsidR="007E4CF9" w:rsidRDefault="007E4CF9" w:rsidP="00480866">
            <w:pPr>
              <w:rPr>
                <w:sz w:val="21"/>
              </w:rPr>
            </w:pPr>
            <w:r>
              <w:rPr>
                <w:sz w:val="21"/>
              </w:rPr>
              <w:t>Healthcare Assistant</w:t>
            </w:r>
          </w:p>
        </w:tc>
      </w:tr>
    </w:tbl>
    <w:p w14:paraId="0EE1FBD4" w14:textId="77777777" w:rsidR="007E4CF9" w:rsidRDefault="007E4CF9" w:rsidP="007E4CF9">
      <w:pPr>
        <w:rPr>
          <w:b/>
          <w:bCs/>
          <w:sz w:val="21"/>
        </w:rPr>
      </w:pPr>
    </w:p>
    <w:p w14:paraId="5ACDAED0" w14:textId="77777777" w:rsidR="000437D6" w:rsidRDefault="000437D6" w:rsidP="007E4CF9">
      <w:pPr>
        <w:rPr>
          <w:sz w:val="21"/>
        </w:rPr>
      </w:pPr>
    </w:p>
    <w:p w14:paraId="458A0FE9" w14:textId="77777777" w:rsidR="000437D6" w:rsidRPr="000C07B8" w:rsidRDefault="000437D6" w:rsidP="000437D6">
      <w:pPr>
        <w:rPr>
          <w:sz w:val="21"/>
        </w:rPr>
      </w:pPr>
      <w:r>
        <w:rPr>
          <w:sz w:val="21"/>
        </w:rPr>
        <w:t>If you have a disability and have any special requirements that impact your ability to meet any of the essential criteria, please inform the surgery.</w:t>
      </w:r>
    </w:p>
    <w:p w14:paraId="4F9C7119" w14:textId="77777777" w:rsidR="007E4CF9" w:rsidRDefault="007E4CF9" w:rsidP="007E4CF9">
      <w:pPr>
        <w:rPr>
          <w:b/>
          <w:bCs/>
          <w:sz w:val="21"/>
        </w:rPr>
      </w:pPr>
    </w:p>
    <w:p w14:paraId="4EC56426" w14:textId="77777777" w:rsidR="00BC77FC" w:rsidRPr="000C07B8" w:rsidRDefault="00BC77FC" w:rsidP="00BC77FC">
      <w:pPr>
        <w:rPr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5"/>
        <w:gridCol w:w="5534"/>
        <w:gridCol w:w="5528"/>
      </w:tblGrid>
      <w:tr w:rsidR="00BC77FC" w14:paraId="51576F43" w14:textId="77777777" w:rsidTr="006F200C">
        <w:trPr>
          <w:cantSplit/>
          <w:tblHeader/>
        </w:trPr>
        <w:tc>
          <w:tcPr>
            <w:tcW w:w="2825" w:type="dxa"/>
            <w:shd w:val="clear" w:color="auto" w:fill="E0E0E0"/>
          </w:tcPr>
          <w:p w14:paraId="059FF65A" w14:textId="77777777" w:rsidR="00BC77FC" w:rsidRPr="006F200C" w:rsidRDefault="00BC77FC" w:rsidP="006F200C">
            <w:pPr>
              <w:pStyle w:val="Heading3"/>
              <w:spacing w:before="0"/>
              <w:jc w:val="center"/>
              <w:rPr>
                <w:sz w:val="21"/>
              </w:rPr>
            </w:pPr>
            <w:r w:rsidRPr="006F200C">
              <w:rPr>
                <w:sz w:val="21"/>
              </w:rPr>
              <w:lastRenderedPageBreak/>
              <w:t>Job Related Criteria</w:t>
            </w:r>
          </w:p>
        </w:tc>
        <w:tc>
          <w:tcPr>
            <w:tcW w:w="5534" w:type="dxa"/>
            <w:shd w:val="clear" w:color="auto" w:fill="E0E0E0"/>
          </w:tcPr>
          <w:p w14:paraId="64BA876D" w14:textId="77777777" w:rsidR="00BC77FC" w:rsidRPr="006F200C" w:rsidRDefault="00BC77FC" w:rsidP="006F200C">
            <w:pPr>
              <w:spacing w:after="60"/>
              <w:jc w:val="center"/>
              <w:rPr>
                <w:b/>
                <w:bCs/>
                <w:sz w:val="21"/>
              </w:rPr>
            </w:pPr>
            <w:r w:rsidRPr="006F200C">
              <w:rPr>
                <w:b/>
                <w:bCs/>
                <w:sz w:val="21"/>
              </w:rPr>
              <w:t>Essential</w:t>
            </w:r>
          </w:p>
        </w:tc>
        <w:tc>
          <w:tcPr>
            <w:tcW w:w="5528" w:type="dxa"/>
            <w:shd w:val="clear" w:color="auto" w:fill="E0E0E0"/>
          </w:tcPr>
          <w:p w14:paraId="62EA4B4B" w14:textId="77777777" w:rsidR="00BC77FC" w:rsidRPr="006F200C" w:rsidRDefault="00BC77FC" w:rsidP="006F200C">
            <w:pPr>
              <w:spacing w:after="60"/>
              <w:jc w:val="center"/>
              <w:rPr>
                <w:b/>
                <w:bCs/>
                <w:sz w:val="21"/>
              </w:rPr>
            </w:pPr>
            <w:r w:rsidRPr="006F200C">
              <w:rPr>
                <w:b/>
                <w:bCs/>
                <w:sz w:val="21"/>
              </w:rPr>
              <w:t>Desirable</w:t>
            </w:r>
          </w:p>
        </w:tc>
      </w:tr>
      <w:tr w:rsidR="00BC77FC" w:rsidRPr="00767475" w14:paraId="5B802446" w14:textId="77777777" w:rsidTr="006F200C">
        <w:trPr>
          <w:cantSplit/>
        </w:trPr>
        <w:tc>
          <w:tcPr>
            <w:tcW w:w="2825" w:type="dxa"/>
          </w:tcPr>
          <w:p w14:paraId="22543036" w14:textId="77777777" w:rsidR="00BC77FC" w:rsidRPr="00767475" w:rsidRDefault="00BC77FC" w:rsidP="003D1264">
            <w:pPr>
              <w:pStyle w:val="Heading4"/>
              <w:rPr>
                <w:sz w:val="20"/>
                <w:szCs w:val="20"/>
              </w:rPr>
            </w:pPr>
            <w:r w:rsidRPr="00767475">
              <w:rPr>
                <w:sz w:val="20"/>
                <w:szCs w:val="20"/>
              </w:rPr>
              <w:t>Qualifications</w:t>
            </w:r>
          </w:p>
          <w:p w14:paraId="12CA5D6A" w14:textId="77777777" w:rsidR="00BC77FC" w:rsidRPr="00767475" w:rsidRDefault="00BC77FC" w:rsidP="003D1264">
            <w:pPr>
              <w:spacing w:after="120"/>
              <w:rPr>
                <w:b/>
                <w:bCs/>
              </w:rPr>
            </w:pPr>
            <w:r w:rsidRPr="00767475">
              <w:t>(Academic/Professional)</w:t>
            </w:r>
          </w:p>
          <w:p w14:paraId="786E5E28" w14:textId="77777777" w:rsidR="00BC77FC" w:rsidRPr="00767475" w:rsidRDefault="00BC77FC" w:rsidP="003D1264">
            <w:pPr>
              <w:rPr>
                <w:b/>
                <w:bCs/>
              </w:rPr>
            </w:pPr>
          </w:p>
        </w:tc>
        <w:tc>
          <w:tcPr>
            <w:tcW w:w="5534" w:type="dxa"/>
            <w:vAlign w:val="center"/>
          </w:tcPr>
          <w:p w14:paraId="734FC04A" w14:textId="202BF763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 xml:space="preserve">GCSE English and </w:t>
            </w:r>
            <w:proofErr w:type="spellStart"/>
            <w:r>
              <w:t>Maths</w:t>
            </w:r>
            <w:proofErr w:type="spellEnd"/>
            <w:r>
              <w:t xml:space="preserve"> or equivalent</w:t>
            </w:r>
          </w:p>
          <w:p w14:paraId="5590BA50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Level 2 Diploma in Health &amp; Social care</w:t>
            </w:r>
          </w:p>
          <w:p w14:paraId="74FABB0E" w14:textId="2D27C030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Level 2 Clinical Healthcare (or equivalent experience)</w:t>
            </w:r>
          </w:p>
          <w:p w14:paraId="5FF96429" w14:textId="51E7043E" w:rsidR="00BC77FC" w:rsidRPr="00077AD2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b/>
                <w:bCs/>
              </w:rPr>
            </w:pPr>
            <w:r>
              <w:t>A demonstrable commitment to professional development</w:t>
            </w:r>
          </w:p>
        </w:tc>
        <w:tc>
          <w:tcPr>
            <w:tcW w:w="5528" w:type="dxa"/>
            <w:vAlign w:val="center"/>
          </w:tcPr>
          <w:p w14:paraId="7D846769" w14:textId="77777777" w:rsidR="00BC77FC" w:rsidRPr="00767475" w:rsidRDefault="00BC77FC" w:rsidP="006F200C">
            <w:pPr>
              <w:spacing w:before="120" w:after="120"/>
              <w:rPr>
                <w:b/>
                <w:bCs/>
              </w:rPr>
            </w:pPr>
          </w:p>
        </w:tc>
      </w:tr>
      <w:tr w:rsidR="00BC77FC" w:rsidRPr="00767475" w14:paraId="7AC24B55" w14:textId="77777777" w:rsidTr="006F200C">
        <w:trPr>
          <w:cantSplit/>
        </w:trPr>
        <w:tc>
          <w:tcPr>
            <w:tcW w:w="2825" w:type="dxa"/>
          </w:tcPr>
          <w:p w14:paraId="5DFC7874" w14:textId="77777777" w:rsidR="00BC77FC" w:rsidRPr="00767475" w:rsidRDefault="00BC77FC" w:rsidP="003D1264">
            <w:pPr>
              <w:pStyle w:val="Heading4"/>
              <w:rPr>
                <w:sz w:val="20"/>
                <w:szCs w:val="20"/>
              </w:rPr>
            </w:pPr>
            <w:r w:rsidRPr="00767475">
              <w:rPr>
                <w:sz w:val="20"/>
                <w:szCs w:val="20"/>
              </w:rPr>
              <w:t>Previous Experience</w:t>
            </w:r>
          </w:p>
          <w:p w14:paraId="39A5F0FA" w14:textId="77777777" w:rsidR="00BC77FC" w:rsidRPr="00077AD2" w:rsidRDefault="00BC77FC" w:rsidP="003D1264">
            <w:pPr>
              <w:spacing w:after="120"/>
              <w:rPr>
                <w:b/>
                <w:bCs/>
              </w:rPr>
            </w:pPr>
            <w:r w:rsidRPr="00767475">
              <w:t>(Nature &amp; Level)</w:t>
            </w:r>
          </w:p>
        </w:tc>
        <w:tc>
          <w:tcPr>
            <w:tcW w:w="5534" w:type="dxa"/>
            <w:vAlign w:val="center"/>
          </w:tcPr>
          <w:p w14:paraId="1179A359" w14:textId="62E4EA48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Competent in the basic healthcare nursing duties required for the post</w:t>
            </w:r>
          </w:p>
          <w:p w14:paraId="74E8CA32" w14:textId="25F6EED5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 xml:space="preserve">Phlebotomy </w:t>
            </w:r>
          </w:p>
          <w:p w14:paraId="7305EF6A" w14:textId="21A1CBB1" w:rsidR="00BC77FC" w:rsidRPr="00077AD2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Experience of dealing with the public/patients</w:t>
            </w:r>
          </w:p>
        </w:tc>
        <w:tc>
          <w:tcPr>
            <w:tcW w:w="5528" w:type="dxa"/>
            <w:vAlign w:val="center"/>
          </w:tcPr>
          <w:p w14:paraId="3F0BE759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Familiarity with the EMIS Web clinical system.</w:t>
            </w:r>
          </w:p>
          <w:p w14:paraId="46B722E3" w14:textId="77777777" w:rsidR="00BC77FC" w:rsidRPr="007D24AB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7D24AB">
              <w:t>Experience of Microsoft Office software</w:t>
            </w:r>
          </w:p>
        </w:tc>
      </w:tr>
      <w:tr w:rsidR="00BC77FC" w:rsidRPr="00767475" w14:paraId="32FBFE47" w14:textId="77777777" w:rsidTr="006F200C">
        <w:trPr>
          <w:cantSplit/>
        </w:trPr>
        <w:tc>
          <w:tcPr>
            <w:tcW w:w="2825" w:type="dxa"/>
          </w:tcPr>
          <w:p w14:paraId="0AD0F92A" w14:textId="77777777" w:rsidR="00BC77FC" w:rsidRPr="00767475" w:rsidRDefault="00BC77FC" w:rsidP="003D1264">
            <w:pPr>
              <w:pStyle w:val="Heading4"/>
              <w:rPr>
                <w:sz w:val="20"/>
                <w:szCs w:val="20"/>
              </w:rPr>
            </w:pPr>
            <w:r w:rsidRPr="00767475">
              <w:rPr>
                <w:sz w:val="20"/>
                <w:szCs w:val="20"/>
              </w:rPr>
              <w:t>Evidence of Particular</w:t>
            </w:r>
          </w:p>
          <w:p w14:paraId="0DF36859" w14:textId="77777777" w:rsidR="00BC77FC" w:rsidRPr="00767475" w:rsidRDefault="00BC77FC" w:rsidP="003D1264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767475">
              <w:t>Knowledge</w:t>
            </w:r>
          </w:p>
          <w:p w14:paraId="4DF6D8A0" w14:textId="77777777" w:rsidR="00BC77FC" w:rsidRPr="00077AD2" w:rsidRDefault="00BC77FC" w:rsidP="003D1264">
            <w:pPr>
              <w:numPr>
                <w:ilvl w:val="0"/>
                <w:numId w:val="20"/>
              </w:numPr>
              <w:spacing w:after="120"/>
              <w:rPr>
                <w:b/>
                <w:bCs/>
              </w:rPr>
            </w:pPr>
            <w:r w:rsidRPr="00767475">
              <w:t>Skills</w:t>
            </w:r>
          </w:p>
        </w:tc>
        <w:tc>
          <w:tcPr>
            <w:tcW w:w="5534" w:type="dxa"/>
            <w:vAlign w:val="center"/>
          </w:tcPr>
          <w:p w14:paraId="11E1581B" w14:textId="77777777" w:rsidR="00BC77FC" w:rsidRP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BC77FC">
              <w:t xml:space="preserve">The ability to handle patients with sensitivity and respect </w:t>
            </w:r>
          </w:p>
          <w:p w14:paraId="0CFDBF74" w14:textId="77777777" w:rsidR="00BC77FC" w:rsidRP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BC77FC">
              <w:t>The ability to relate to people from a wide range of backgrounds</w:t>
            </w:r>
          </w:p>
          <w:p w14:paraId="7DA68F17" w14:textId="77777777" w:rsidR="00BC77FC" w:rsidRP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BC77FC">
              <w:t>Excellent communication skills</w:t>
            </w:r>
          </w:p>
        </w:tc>
        <w:tc>
          <w:tcPr>
            <w:tcW w:w="5528" w:type="dxa"/>
            <w:vAlign w:val="center"/>
          </w:tcPr>
          <w:p w14:paraId="79CC7045" w14:textId="77777777" w:rsidR="00BC77FC" w:rsidRP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BC77FC">
              <w:t>Knowledge of primary care and the NHS</w:t>
            </w:r>
          </w:p>
        </w:tc>
      </w:tr>
      <w:tr w:rsidR="00BC77FC" w:rsidRPr="00767475" w14:paraId="218AE61E" w14:textId="77777777" w:rsidTr="006F200C">
        <w:trPr>
          <w:cantSplit/>
        </w:trPr>
        <w:tc>
          <w:tcPr>
            <w:tcW w:w="2825" w:type="dxa"/>
          </w:tcPr>
          <w:p w14:paraId="0856C356" w14:textId="77777777" w:rsidR="00BC77FC" w:rsidRPr="00767475" w:rsidRDefault="00BC77FC" w:rsidP="003D1264">
            <w:pPr>
              <w:pStyle w:val="Heading4"/>
              <w:spacing w:after="120"/>
              <w:rPr>
                <w:sz w:val="20"/>
                <w:szCs w:val="20"/>
              </w:rPr>
            </w:pPr>
            <w:r w:rsidRPr="00767475">
              <w:rPr>
                <w:sz w:val="20"/>
                <w:szCs w:val="20"/>
              </w:rPr>
              <w:t>Qualities and Aptitudes</w:t>
            </w:r>
          </w:p>
        </w:tc>
        <w:tc>
          <w:tcPr>
            <w:tcW w:w="5534" w:type="dxa"/>
            <w:vAlign w:val="center"/>
          </w:tcPr>
          <w:p w14:paraId="2E13BB52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Able to demonstrate enthusiasm to develop healthcare nursing skills</w:t>
            </w:r>
          </w:p>
          <w:p w14:paraId="703C70B8" w14:textId="0AEFC2AB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An understanding, acceptance and adherence to the need for strict confidentiality</w:t>
            </w:r>
            <w:r w:rsidR="0042636E">
              <w:t xml:space="preserve"> as per NHS data protection requirements</w:t>
            </w:r>
            <w:r w:rsidR="0017319E">
              <w:t xml:space="preserve"> and follow strict GDPR processes.</w:t>
            </w:r>
          </w:p>
          <w:p w14:paraId="5B884735" w14:textId="0D5A93B0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Ability to use own judgement, resourcefulness and common sense</w:t>
            </w:r>
          </w:p>
          <w:p w14:paraId="0034AB95" w14:textId="6C89C7E5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Ability to work without direct supervision and determine own workload priorities</w:t>
            </w:r>
          </w:p>
          <w:p w14:paraId="497865E1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Ability to work as part of an integrated multi-skilled team</w:t>
            </w:r>
          </w:p>
          <w:p w14:paraId="53162924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Pleasant and articulate</w:t>
            </w:r>
          </w:p>
          <w:p w14:paraId="584AA20A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Able to work under pressure</w:t>
            </w:r>
          </w:p>
          <w:p w14:paraId="5B20363B" w14:textId="77777777" w:rsid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Able to work in a changing environment</w:t>
            </w:r>
          </w:p>
          <w:p w14:paraId="45DCFE5B" w14:textId="129AF958" w:rsidR="00BC77FC" w:rsidRPr="007D24AB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Able to use own initiative</w:t>
            </w:r>
          </w:p>
        </w:tc>
        <w:tc>
          <w:tcPr>
            <w:tcW w:w="5528" w:type="dxa"/>
            <w:vAlign w:val="center"/>
          </w:tcPr>
          <w:p w14:paraId="662E8400" w14:textId="77777777" w:rsidR="00BC77FC" w:rsidRPr="00077AD2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077AD2">
              <w:t xml:space="preserve">Good sense of </w:t>
            </w:r>
            <w:proofErr w:type="spellStart"/>
            <w:r w:rsidRPr="00077AD2">
              <w:t>humour</w:t>
            </w:r>
            <w:proofErr w:type="spellEnd"/>
            <w:r w:rsidRPr="00077AD2">
              <w:t xml:space="preserve"> and energy</w:t>
            </w:r>
          </w:p>
        </w:tc>
      </w:tr>
      <w:tr w:rsidR="00BC77FC" w:rsidRPr="00767475" w14:paraId="7A9516BB" w14:textId="77777777" w:rsidTr="006F200C">
        <w:trPr>
          <w:cantSplit/>
        </w:trPr>
        <w:tc>
          <w:tcPr>
            <w:tcW w:w="2825" w:type="dxa"/>
          </w:tcPr>
          <w:p w14:paraId="68AAD8E0" w14:textId="77777777" w:rsidR="00BC77FC" w:rsidRPr="00767475" w:rsidRDefault="00BC77FC" w:rsidP="003D1264">
            <w:pPr>
              <w:pStyle w:val="Heading4"/>
              <w:rPr>
                <w:sz w:val="20"/>
                <w:szCs w:val="20"/>
              </w:rPr>
            </w:pPr>
            <w:r w:rsidRPr="00767475">
              <w:rPr>
                <w:sz w:val="20"/>
                <w:szCs w:val="20"/>
              </w:rPr>
              <w:t>Special Requirements</w:t>
            </w:r>
          </w:p>
          <w:p w14:paraId="7D4EEA41" w14:textId="77777777" w:rsidR="00BC77FC" w:rsidRPr="00077AD2" w:rsidRDefault="00BC77FC" w:rsidP="003D1264">
            <w:pPr>
              <w:numPr>
                <w:ilvl w:val="0"/>
                <w:numId w:val="21"/>
              </w:numPr>
              <w:spacing w:after="120"/>
              <w:rPr>
                <w:b/>
                <w:bCs/>
              </w:rPr>
            </w:pPr>
            <w:r w:rsidRPr="00767475">
              <w:t>Hours</w:t>
            </w:r>
            <w:r>
              <w:t xml:space="preserve"> of Work</w:t>
            </w:r>
          </w:p>
        </w:tc>
        <w:tc>
          <w:tcPr>
            <w:tcW w:w="5534" w:type="dxa"/>
            <w:vAlign w:val="center"/>
          </w:tcPr>
          <w:p w14:paraId="577DBA7F" w14:textId="77777777" w:rsidR="00BC77FC" w:rsidRP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BC77FC">
              <w:t>Ability to provide early morning or early evening sessions as required</w:t>
            </w:r>
          </w:p>
        </w:tc>
        <w:tc>
          <w:tcPr>
            <w:tcW w:w="5528" w:type="dxa"/>
            <w:vAlign w:val="center"/>
          </w:tcPr>
          <w:p w14:paraId="0D686FC8" w14:textId="77777777" w:rsidR="00BC77FC" w:rsidRPr="00BC77FC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BC77FC">
              <w:t>Flexibility of working hours/ability to work at the desired times</w:t>
            </w:r>
          </w:p>
        </w:tc>
      </w:tr>
      <w:tr w:rsidR="00BC77FC" w:rsidRPr="00767475" w14:paraId="517EDA97" w14:textId="77777777" w:rsidTr="006F200C">
        <w:trPr>
          <w:cantSplit/>
        </w:trPr>
        <w:tc>
          <w:tcPr>
            <w:tcW w:w="2825" w:type="dxa"/>
          </w:tcPr>
          <w:p w14:paraId="44960449" w14:textId="77777777" w:rsidR="00BC77FC" w:rsidRPr="00767475" w:rsidRDefault="00BC77FC" w:rsidP="003D1264">
            <w:pPr>
              <w:pStyle w:val="Heading4"/>
              <w:rPr>
                <w:sz w:val="20"/>
                <w:szCs w:val="20"/>
              </w:rPr>
            </w:pPr>
            <w:r w:rsidRPr="00767475">
              <w:rPr>
                <w:sz w:val="20"/>
                <w:szCs w:val="20"/>
              </w:rPr>
              <w:t>Travelling</w:t>
            </w:r>
          </w:p>
          <w:p w14:paraId="4A2F4434" w14:textId="3D830726" w:rsidR="00BC77FC" w:rsidRPr="00077AD2" w:rsidRDefault="00BC77FC" w:rsidP="003D1264">
            <w:pPr>
              <w:numPr>
                <w:ilvl w:val="0"/>
                <w:numId w:val="20"/>
              </w:numPr>
              <w:spacing w:after="120"/>
              <w:rPr>
                <w:b/>
                <w:bCs/>
              </w:rPr>
            </w:pPr>
            <w:r w:rsidRPr="00767475">
              <w:t>Driving License</w:t>
            </w:r>
          </w:p>
        </w:tc>
        <w:tc>
          <w:tcPr>
            <w:tcW w:w="5534" w:type="dxa"/>
            <w:vAlign w:val="center"/>
          </w:tcPr>
          <w:p w14:paraId="12585702" w14:textId="77777777" w:rsidR="00BC77FC" w:rsidRPr="00B95B99" w:rsidRDefault="00BC77FC" w:rsidP="006F200C">
            <w:pPr>
              <w:spacing w:before="120" w:after="120"/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</w:tcPr>
          <w:p w14:paraId="620EB294" w14:textId="77777777" w:rsidR="00BC77FC" w:rsidRPr="00077AD2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077AD2">
              <w:t>Full UK driving license and the ability to travel.</w:t>
            </w:r>
          </w:p>
          <w:p w14:paraId="68E5C336" w14:textId="77777777" w:rsidR="00BC77FC" w:rsidRPr="00077AD2" w:rsidRDefault="00BC77FC" w:rsidP="006F200C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077AD2">
              <w:t>Own transport.</w:t>
            </w:r>
          </w:p>
        </w:tc>
      </w:tr>
    </w:tbl>
    <w:p w14:paraId="62137547" w14:textId="7708D0B7" w:rsidR="000437D6" w:rsidRPr="003B1E30" w:rsidRDefault="000437D6" w:rsidP="00FD38E8">
      <w:pPr>
        <w:rPr>
          <w:rFonts w:ascii="Calibri" w:hAnsi="Calibri" w:cs="Arial"/>
          <w:sz w:val="22"/>
          <w:szCs w:val="22"/>
        </w:rPr>
      </w:pPr>
    </w:p>
    <w:sectPr w:rsidR="000437D6" w:rsidRPr="003B1E30" w:rsidSect="007E4CF9">
      <w:footerReference w:type="default" r:id="rId13"/>
      <w:pgSz w:w="16834" w:h="11909" w:orient="landscape" w:code="9"/>
      <w:pgMar w:top="720" w:right="1440" w:bottom="720" w:left="1440" w:header="576" w:footer="576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413C" w14:textId="77777777" w:rsidR="000A0E02" w:rsidRDefault="000A0E02">
      <w:r>
        <w:separator/>
      </w:r>
    </w:p>
  </w:endnote>
  <w:endnote w:type="continuationSeparator" w:id="0">
    <w:p w14:paraId="4524EADA" w14:textId="77777777" w:rsidR="000A0E02" w:rsidRDefault="000A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6A7C" w14:textId="77777777" w:rsidR="000437D6" w:rsidRDefault="000437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FCA8" w14:textId="77777777" w:rsidR="000437D6" w:rsidRDefault="000437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EC7E" w14:textId="77777777" w:rsidR="000437D6" w:rsidRDefault="000437D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6089" w14:textId="672C1A07" w:rsidR="007E4CF9" w:rsidRPr="007E4CF9" w:rsidRDefault="007E4CF9" w:rsidP="007E4C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DFCE3" w14:textId="77777777" w:rsidR="000A0E02" w:rsidRDefault="000A0E02">
      <w:r>
        <w:separator/>
      </w:r>
    </w:p>
  </w:footnote>
  <w:footnote w:type="continuationSeparator" w:id="0">
    <w:p w14:paraId="78D22209" w14:textId="77777777" w:rsidR="000A0E02" w:rsidRDefault="000A0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C7B9" w14:textId="77777777" w:rsidR="000437D6" w:rsidRDefault="00043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8756" w14:textId="77777777" w:rsidR="000437D6" w:rsidRDefault="000437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6063" w14:textId="380026DA" w:rsidR="00D1171D" w:rsidRPr="007E4CF9" w:rsidRDefault="0017319E" w:rsidP="004A58F8">
    <w:pPr>
      <w:pStyle w:val="Header"/>
      <w:tabs>
        <w:tab w:val="clear" w:pos="4153"/>
        <w:tab w:val="center" w:pos="4536"/>
      </w:tabs>
      <w:jc w:val="center"/>
      <w:rPr>
        <w:lang w:val="en-GB"/>
      </w:rPr>
    </w:pPr>
    <w:sdt>
      <w:sdtPr>
        <w:rPr>
          <w:noProof/>
          <w:lang w:val="en-GB"/>
        </w:rPr>
        <w:id w:val="-239250835"/>
        <w:docPartObj>
          <w:docPartGallery w:val="Watermarks"/>
          <w:docPartUnique/>
        </w:docPartObj>
      </w:sdtPr>
      <w:sdtEndPr/>
      <w:sdtContent>
        <w:r>
          <w:rPr>
            <w:noProof/>
            <w:lang w:val="en-GB"/>
          </w:rPr>
          <w:pict w14:anchorId="4ADED4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E4CF9">
      <w:rPr>
        <w:noProof/>
        <w:lang w:val="en-GB"/>
      </w:rPr>
      <w:t>Twyford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13AA"/>
    <w:multiLevelType w:val="hybridMultilevel"/>
    <w:tmpl w:val="4A9837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82F6D"/>
    <w:multiLevelType w:val="hybridMultilevel"/>
    <w:tmpl w:val="ED78DA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034F5"/>
    <w:multiLevelType w:val="hybridMultilevel"/>
    <w:tmpl w:val="C0C6F5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9649F"/>
    <w:multiLevelType w:val="hybridMultilevel"/>
    <w:tmpl w:val="BC0230B8"/>
    <w:lvl w:ilvl="0" w:tplc="335E28A8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C0884"/>
    <w:multiLevelType w:val="hybridMultilevel"/>
    <w:tmpl w:val="55AC2FD0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BA629E2"/>
    <w:multiLevelType w:val="hybridMultilevel"/>
    <w:tmpl w:val="4F329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321F17"/>
    <w:multiLevelType w:val="hybridMultilevel"/>
    <w:tmpl w:val="EF1A63C2"/>
    <w:lvl w:ilvl="0" w:tplc="335E28A8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C75E7"/>
    <w:multiLevelType w:val="hybridMultilevel"/>
    <w:tmpl w:val="F76EC0E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8932801"/>
    <w:multiLevelType w:val="hybridMultilevel"/>
    <w:tmpl w:val="3BEE6FAA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7BB238A"/>
    <w:multiLevelType w:val="hybridMultilevel"/>
    <w:tmpl w:val="1A3E39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21B5C"/>
    <w:multiLevelType w:val="hybridMultilevel"/>
    <w:tmpl w:val="8788E9D0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B7763D9"/>
    <w:multiLevelType w:val="hybridMultilevel"/>
    <w:tmpl w:val="794CEA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94D35"/>
    <w:multiLevelType w:val="hybridMultilevel"/>
    <w:tmpl w:val="807EC3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F4940"/>
    <w:multiLevelType w:val="hybridMultilevel"/>
    <w:tmpl w:val="ACD28E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20691"/>
    <w:multiLevelType w:val="hybridMultilevel"/>
    <w:tmpl w:val="D22A2F16"/>
    <w:lvl w:ilvl="0" w:tplc="023E4B36">
      <w:start w:val="1"/>
      <w:numFmt w:val="lowerLetter"/>
      <w:lvlText w:val="%1)"/>
      <w:lvlJc w:val="left"/>
      <w:pPr>
        <w:tabs>
          <w:tab w:val="num" w:pos="466"/>
        </w:tabs>
        <w:ind w:left="466" w:hanging="360"/>
      </w:pPr>
      <w:rPr>
        <w:rFonts w:cs="Times New Roman"/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4366EF"/>
    <w:multiLevelType w:val="hybridMultilevel"/>
    <w:tmpl w:val="397A5C8C"/>
    <w:lvl w:ilvl="0" w:tplc="1CB6F3B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D564A82"/>
    <w:multiLevelType w:val="hybridMultilevel"/>
    <w:tmpl w:val="40D81098"/>
    <w:lvl w:ilvl="0" w:tplc="1CB6F3B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0C174AC"/>
    <w:multiLevelType w:val="hybridMultilevel"/>
    <w:tmpl w:val="840E72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45ABC"/>
    <w:multiLevelType w:val="hybridMultilevel"/>
    <w:tmpl w:val="5EECF8D8"/>
    <w:lvl w:ilvl="0" w:tplc="023E4B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75D069B"/>
    <w:multiLevelType w:val="hybridMultilevel"/>
    <w:tmpl w:val="50A65DC4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FAE1644"/>
    <w:multiLevelType w:val="hybridMultilevel"/>
    <w:tmpl w:val="BB1A6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00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375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39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99573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95447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7042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23684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9744477">
    <w:abstractNumId w:val="4"/>
  </w:num>
  <w:num w:numId="9" w16cid:durableId="1762796579">
    <w:abstractNumId w:val="15"/>
  </w:num>
  <w:num w:numId="10" w16cid:durableId="118232801">
    <w:abstractNumId w:val="16"/>
  </w:num>
  <w:num w:numId="11" w16cid:durableId="1970167270">
    <w:abstractNumId w:val="5"/>
  </w:num>
  <w:num w:numId="12" w16cid:durableId="37749509">
    <w:abstractNumId w:val="1"/>
  </w:num>
  <w:num w:numId="13" w16cid:durableId="2115663950">
    <w:abstractNumId w:val="11"/>
  </w:num>
  <w:num w:numId="14" w16cid:durableId="417292052">
    <w:abstractNumId w:val="17"/>
  </w:num>
  <w:num w:numId="15" w16cid:durableId="1167406942">
    <w:abstractNumId w:val="9"/>
  </w:num>
  <w:num w:numId="16" w16cid:durableId="1349723384">
    <w:abstractNumId w:val="12"/>
  </w:num>
  <w:num w:numId="17" w16cid:durableId="1949582319">
    <w:abstractNumId w:val="0"/>
  </w:num>
  <w:num w:numId="18" w16cid:durableId="1707019940">
    <w:abstractNumId w:val="2"/>
  </w:num>
  <w:num w:numId="19" w16cid:durableId="1517423652">
    <w:abstractNumId w:val="13"/>
  </w:num>
  <w:num w:numId="20" w16cid:durableId="568687530">
    <w:abstractNumId w:val="3"/>
  </w:num>
  <w:num w:numId="21" w16cid:durableId="112142533">
    <w:abstractNumId w:val="6"/>
  </w:num>
  <w:num w:numId="22" w16cid:durableId="1382242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D8"/>
    <w:rsid w:val="00037A2A"/>
    <w:rsid w:val="000437D6"/>
    <w:rsid w:val="00046149"/>
    <w:rsid w:val="00052DBC"/>
    <w:rsid w:val="0008235E"/>
    <w:rsid w:val="00095FA2"/>
    <w:rsid w:val="000A0E02"/>
    <w:rsid w:val="000D0226"/>
    <w:rsid w:val="000D5C1C"/>
    <w:rsid w:val="000D6233"/>
    <w:rsid w:val="0017319E"/>
    <w:rsid w:val="001C433D"/>
    <w:rsid w:val="00212B88"/>
    <w:rsid w:val="0024457A"/>
    <w:rsid w:val="002613BC"/>
    <w:rsid w:val="00265830"/>
    <w:rsid w:val="0027656C"/>
    <w:rsid w:val="00282AE0"/>
    <w:rsid w:val="0028531F"/>
    <w:rsid w:val="002B681E"/>
    <w:rsid w:val="002C07E4"/>
    <w:rsid w:val="002D64F7"/>
    <w:rsid w:val="002D6BA7"/>
    <w:rsid w:val="002E5E00"/>
    <w:rsid w:val="0030120B"/>
    <w:rsid w:val="0033640F"/>
    <w:rsid w:val="00347853"/>
    <w:rsid w:val="00385B54"/>
    <w:rsid w:val="00393658"/>
    <w:rsid w:val="003B1E30"/>
    <w:rsid w:val="003D55DF"/>
    <w:rsid w:val="00416360"/>
    <w:rsid w:val="0042636E"/>
    <w:rsid w:val="004303C8"/>
    <w:rsid w:val="00487438"/>
    <w:rsid w:val="004A4410"/>
    <w:rsid w:val="004A58F8"/>
    <w:rsid w:val="004C27C1"/>
    <w:rsid w:val="004D3E14"/>
    <w:rsid w:val="00503A24"/>
    <w:rsid w:val="00506134"/>
    <w:rsid w:val="005076BB"/>
    <w:rsid w:val="00540B5B"/>
    <w:rsid w:val="00551190"/>
    <w:rsid w:val="00577E31"/>
    <w:rsid w:val="00587DE6"/>
    <w:rsid w:val="00593951"/>
    <w:rsid w:val="005A4D84"/>
    <w:rsid w:val="006305AF"/>
    <w:rsid w:val="00644843"/>
    <w:rsid w:val="00650234"/>
    <w:rsid w:val="00656531"/>
    <w:rsid w:val="00674284"/>
    <w:rsid w:val="00697A7E"/>
    <w:rsid w:val="006A1675"/>
    <w:rsid w:val="006A581E"/>
    <w:rsid w:val="006C5E33"/>
    <w:rsid w:val="006D7F78"/>
    <w:rsid w:val="006F200C"/>
    <w:rsid w:val="00764FF1"/>
    <w:rsid w:val="0079179C"/>
    <w:rsid w:val="007A00E0"/>
    <w:rsid w:val="007C0054"/>
    <w:rsid w:val="007E4CF9"/>
    <w:rsid w:val="00806434"/>
    <w:rsid w:val="00807B0F"/>
    <w:rsid w:val="00857055"/>
    <w:rsid w:val="0087577D"/>
    <w:rsid w:val="008823F4"/>
    <w:rsid w:val="00896067"/>
    <w:rsid w:val="008A74D8"/>
    <w:rsid w:val="008C08D8"/>
    <w:rsid w:val="008C36B2"/>
    <w:rsid w:val="008D066A"/>
    <w:rsid w:val="008D3E32"/>
    <w:rsid w:val="00907FF1"/>
    <w:rsid w:val="009122B1"/>
    <w:rsid w:val="009425D7"/>
    <w:rsid w:val="009E3E46"/>
    <w:rsid w:val="009F40A0"/>
    <w:rsid w:val="00A0176B"/>
    <w:rsid w:val="00A030CC"/>
    <w:rsid w:val="00A05A9F"/>
    <w:rsid w:val="00A31451"/>
    <w:rsid w:val="00A4639D"/>
    <w:rsid w:val="00A50CC1"/>
    <w:rsid w:val="00A76CF3"/>
    <w:rsid w:val="00A93DFC"/>
    <w:rsid w:val="00AA334D"/>
    <w:rsid w:val="00AB2B29"/>
    <w:rsid w:val="00AB34AD"/>
    <w:rsid w:val="00AB6144"/>
    <w:rsid w:val="00AD2227"/>
    <w:rsid w:val="00B34F9A"/>
    <w:rsid w:val="00B4102D"/>
    <w:rsid w:val="00B55061"/>
    <w:rsid w:val="00B70335"/>
    <w:rsid w:val="00B86460"/>
    <w:rsid w:val="00BB62E8"/>
    <w:rsid w:val="00BC77FC"/>
    <w:rsid w:val="00BE0FD0"/>
    <w:rsid w:val="00BE3FE6"/>
    <w:rsid w:val="00BF3DDD"/>
    <w:rsid w:val="00C034AF"/>
    <w:rsid w:val="00C20DB3"/>
    <w:rsid w:val="00C439E3"/>
    <w:rsid w:val="00C57AFE"/>
    <w:rsid w:val="00C72BB2"/>
    <w:rsid w:val="00C74F25"/>
    <w:rsid w:val="00C86D1A"/>
    <w:rsid w:val="00C87CFB"/>
    <w:rsid w:val="00CC0651"/>
    <w:rsid w:val="00CE27B4"/>
    <w:rsid w:val="00CE6957"/>
    <w:rsid w:val="00D00FE4"/>
    <w:rsid w:val="00D1171D"/>
    <w:rsid w:val="00D1779B"/>
    <w:rsid w:val="00D23A32"/>
    <w:rsid w:val="00D2703A"/>
    <w:rsid w:val="00D33023"/>
    <w:rsid w:val="00D40051"/>
    <w:rsid w:val="00D6608B"/>
    <w:rsid w:val="00DA7A91"/>
    <w:rsid w:val="00DF3E95"/>
    <w:rsid w:val="00DF6087"/>
    <w:rsid w:val="00E07B8A"/>
    <w:rsid w:val="00E15DFD"/>
    <w:rsid w:val="00E5367B"/>
    <w:rsid w:val="00E63614"/>
    <w:rsid w:val="00E66723"/>
    <w:rsid w:val="00F136DB"/>
    <w:rsid w:val="00F331C5"/>
    <w:rsid w:val="00F7169E"/>
    <w:rsid w:val="00F72EE5"/>
    <w:rsid w:val="00F92B99"/>
    <w:rsid w:val="00FA0357"/>
    <w:rsid w:val="00FA4C49"/>
    <w:rsid w:val="00FA7808"/>
    <w:rsid w:val="00FB06CA"/>
    <w:rsid w:val="00FC409A"/>
    <w:rsid w:val="00FD38E8"/>
    <w:rsid w:val="00FD391A"/>
    <w:rsid w:val="00FE11A1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3D9BC"/>
  <w15:chartTrackingRefBased/>
  <w15:docId w15:val="{0462A143-8D3E-8548-B5F4-4F2F9411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6067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08235E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08235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7E4CF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7E4CF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93951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semiHidden/>
    <w:locked/>
    <w:rsid w:val="00593951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rsid w:val="0008235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593951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rsid w:val="0008235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593951"/>
    <w:rPr>
      <w:rFonts w:cs="Times New Roman"/>
      <w:sz w:val="24"/>
      <w:szCs w:val="24"/>
      <w:lang w:val="x-none" w:eastAsia="en-US"/>
    </w:rPr>
  </w:style>
  <w:style w:type="character" w:styleId="Hyperlink">
    <w:name w:val="Hyperlink"/>
    <w:rsid w:val="0008235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393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93951"/>
    <w:rPr>
      <w:rFonts w:cs="Times New Roman"/>
      <w:sz w:val="2"/>
      <w:lang w:val="x-none" w:eastAsia="en-US"/>
    </w:rPr>
  </w:style>
  <w:style w:type="paragraph" w:styleId="PlainText">
    <w:name w:val="Plain Text"/>
    <w:basedOn w:val="Normal"/>
    <w:link w:val="PlainTextChar"/>
    <w:rsid w:val="00F92B99"/>
    <w:rPr>
      <w:rFonts w:ascii="Courier New" w:hAnsi="Courier New" w:cs="Courier New"/>
    </w:rPr>
  </w:style>
  <w:style w:type="character" w:customStyle="1" w:styleId="PlainTextChar">
    <w:name w:val="Plain Text Char"/>
    <w:link w:val="PlainText"/>
    <w:locked/>
    <w:rsid w:val="00F92B99"/>
    <w:rPr>
      <w:rFonts w:ascii="Courier New" w:hAnsi="Courier New" w:cs="Courier New"/>
      <w:lang w:val="x-none" w:eastAsia="en-GB"/>
    </w:rPr>
  </w:style>
  <w:style w:type="character" w:customStyle="1" w:styleId="Heading3Char">
    <w:name w:val="Heading 3 Char"/>
    <w:basedOn w:val="DefaultParagraphFont"/>
    <w:link w:val="Heading3"/>
    <w:semiHidden/>
    <w:rsid w:val="007E4CF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7E4CF9"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BC7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raint\My%20Documents\saxonbr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24AE5D235314D84ECA14D9DF32828" ma:contentTypeVersion="14" ma:contentTypeDescription="Create a new document." ma:contentTypeScope="" ma:versionID="694a603134b6330a2ecf7d8ccd809945">
  <xsd:schema xmlns:xsd="http://www.w3.org/2001/XMLSchema" xmlns:xs="http://www.w3.org/2001/XMLSchema" xmlns:p="http://schemas.microsoft.com/office/2006/metadata/properties" xmlns:ns1="http://schemas.microsoft.com/sharepoint/v3" xmlns:ns2="55f736df-4d06-41da-83ba-cf952ae0f095" xmlns:ns3="3b7777ed-7401-45c4-b785-5f94573143e2" targetNamespace="http://schemas.microsoft.com/office/2006/metadata/properties" ma:root="true" ma:fieldsID="dcfcf19162712b7efbdc49a7c66c95d8" ns1:_="" ns2:_="" ns3:_="">
    <xsd:import namespace="http://schemas.microsoft.com/sharepoint/v3"/>
    <xsd:import namespace="55f736df-4d06-41da-83ba-cf952ae0f095"/>
    <xsd:import namespace="3b7777ed-7401-45c4-b785-5f9457314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736df-4d06-41da-83ba-cf952ae0f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777ed-7401-45c4-b785-5f94573143e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cfdb494-99e6-4dd7-b454-13b4bc74135a}" ma:internalName="TaxCatchAll" ma:showField="CatchAllData" ma:web="3b7777ed-7401-45c4-b785-5f9457314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777ed-7401-45c4-b785-5f94573143e2" xsi:nil="true"/>
    <_ip_UnifiedCompliancePolicyUIAction xmlns="http://schemas.microsoft.com/sharepoint/v3" xsi:nil="true"/>
    <lcf76f155ced4ddcb4097134ff3c332f xmlns="55f736df-4d06-41da-83ba-cf952ae0f09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13989D-DBA8-43A4-B276-15BE97345337}"/>
</file>

<file path=customXml/itemProps2.xml><?xml version="1.0" encoding="utf-8"?>
<ds:datastoreItem xmlns:ds="http://schemas.openxmlformats.org/officeDocument/2006/customXml" ds:itemID="{E2A9419A-7982-4BD1-B356-F48C2FB3C2A6}"/>
</file>

<file path=customXml/itemProps3.xml><?xml version="1.0" encoding="utf-8"?>
<ds:datastoreItem xmlns:ds="http://schemas.openxmlformats.org/officeDocument/2006/customXml" ds:itemID="{DD621168-7686-4E72-9CFD-906C612152E1}"/>
</file>

<file path=docProps/app.xml><?xml version="1.0" encoding="utf-8"?>
<Properties xmlns="http://schemas.openxmlformats.org/officeDocument/2006/extended-properties" xmlns:vt="http://schemas.openxmlformats.org/officeDocument/2006/docPropsVTypes">
  <Template>saxonbrook</Template>
  <TotalTime>1</TotalTime>
  <Pages>4</Pages>
  <Words>919</Words>
  <Characters>5240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27th April 2000</vt:lpstr>
    </vt:vector>
  </TitlesOfParts>
  <Company>Saxonbrook Medical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27th April 2000</dc:title>
  <dc:subject/>
  <dc:creator>Geraint Thomas</dc:creator>
  <cp:keywords/>
  <cp:lastModifiedBy>WADE, Hayley (TWYFORD SURGERY)</cp:lastModifiedBy>
  <cp:revision>2</cp:revision>
  <cp:lastPrinted>2008-06-05T15:35:00Z</cp:lastPrinted>
  <dcterms:created xsi:type="dcterms:W3CDTF">2026-01-19T13:51:00Z</dcterms:created>
  <dcterms:modified xsi:type="dcterms:W3CDTF">2026-01-19T13:51:00Z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bdfe92a6-9ff7-4ad8-ac43-04af98b75671</vt:lpwstr>
  </property>
  <property fmtid="{D5CDD505-2E9C-101B-9397-08002B2CF9AE}" pid="3" name="ContentTypeId">
    <vt:lpwstr>0x010100F7724AE5D235314D84ECA14D9DF32828</vt:lpwstr>
  </property>
</Properties>
</file>