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16BD2" w14:textId="77777777" w:rsidR="002523D9" w:rsidRDefault="000C06FE">
      <w:pPr>
        <w:pStyle w:val="Standard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92D32B" wp14:editId="1CBC11A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238716" cy="2247842"/>
            <wp:effectExtent l="0" t="0" r="34" b="58"/>
            <wp:wrapSquare wrapText="bothSides"/>
            <wp:docPr id="125026390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16" cy="22478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E71FC3A" w14:textId="77777777" w:rsidR="002523D9" w:rsidRDefault="002523D9">
      <w:pPr>
        <w:pStyle w:val="Standard"/>
        <w:rPr>
          <w:rFonts w:hint="eastAsia"/>
        </w:rPr>
      </w:pPr>
    </w:p>
    <w:p w14:paraId="25E62BF8" w14:textId="77777777" w:rsidR="002523D9" w:rsidRDefault="002523D9">
      <w:pPr>
        <w:pStyle w:val="Standard"/>
        <w:rPr>
          <w:rFonts w:hint="eastAsia"/>
        </w:rPr>
      </w:pPr>
    </w:p>
    <w:p w14:paraId="0A318D0F" w14:textId="77777777" w:rsidR="002523D9" w:rsidRDefault="002523D9">
      <w:pPr>
        <w:pStyle w:val="Standard"/>
        <w:rPr>
          <w:rFonts w:hint="eastAsia"/>
        </w:rPr>
      </w:pPr>
    </w:p>
    <w:p w14:paraId="29FD2243" w14:textId="77777777" w:rsidR="002523D9" w:rsidRDefault="002523D9">
      <w:pPr>
        <w:pStyle w:val="Standard"/>
        <w:jc w:val="center"/>
        <w:rPr>
          <w:rFonts w:hint="eastAsia"/>
          <w:b/>
          <w:bCs/>
          <w:u w:val="single"/>
        </w:rPr>
      </w:pPr>
    </w:p>
    <w:p w14:paraId="6F182573" w14:textId="77777777" w:rsidR="002523D9" w:rsidRDefault="002523D9">
      <w:pPr>
        <w:pStyle w:val="Standard"/>
        <w:jc w:val="center"/>
        <w:rPr>
          <w:rFonts w:hint="eastAsia"/>
          <w:b/>
          <w:bCs/>
          <w:u w:val="single"/>
        </w:rPr>
      </w:pPr>
    </w:p>
    <w:p w14:paraId="0C61A710" w14:textId="77777777" w:rsidR="002523D9" w:rsidRDefault="002523D9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1952D513" w14:textId="77777777" w:rsidR="002523D9" w:rsidRDefault="002523D9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19C4FF97" w14:textId="77777777" w:rsidR="002523D9" w:rsidRDefault="000C06FE">
      <w:pPr>
        <w:pStyle w:val="Standard"/>
        <w:jc w:val="center"/>
        <w:rPr>
          <w:rFonts w:ascii="Aptos" w:hAnsi="Aptos"/>
          <w:b/>
          <w:bCs/>
          <w:sz w:val="28"/>
          <w:szCs w:val="28"/>
          <w:u w:val="single"/>
        </w:rPr>
      </w:pPr>
      <w:r>
        <w:rPr>
          <w:rFonts w:ascii="Aptos" w:hAnsi="Aptos"/>
          <w:b/>
          <w:bCs/>
          <w:sz w:val="28"/>
          <w:szCs w:val="28"/>
          <w:u w:val="single"/>
        </w:rPr>
        <w:t>Salaried GP position</w:t>
      </w:r>
    </w:p>
    <w:p w14:paraId="358DF47C" w14:textId="77777777" w:rsidR="002523D9" w:rsidRDefault="002523D9">
      <w:pPr>
        <w:pStyle w:val="Standard"/>
        <w:rPr>
          <w:rFonts w:ascii="Aptos" w:hAnsi="Aptos"/>
        </w:rPr>
      </w:pPr>
    </w:p>
    <w:p w14:paraId="21E90E78" w14:textId="77777777" w:rsidR="002523D9" w:rsidRDefault="002523D9">
      <w:pPr>
        <w:pStyle w:val="Standard"/>
        <w:rPr>
          <w:rFonts w:ascii="Aptos" w:hAnsi="Aptos"/>
        </w:rPr>
      </w:pPr>
    </w:p>
    <w:p w14:paraId="04DCC7C5" w14:textId="77777777" w:rsidR="002523D9" w:rsidRDefault="000C06FE">
      <w:pPr>
        <w:pStyle w:val="Standard"/>
        <w:rPr>
          <w:rFonts w:ascii="Aptos" w:hAnsi="Aptos"/>
        </w:rPr>
      </w:pPr>
      <w:r>
        <w:rPr>
          <w:rFonts w:ascii="Aptos" w:hAnsi="Aptos"/>
        </w:rPr>
        <w:t>An opportunity to join our small, friendly and supportive team in beautiful Great Bedwyn, where we strive to provide traditional family medicine.</w:t>
      </w:r>
    </w:p>
    <w:p w14:paraId="24E8908F" w14:textId="77777777" w:rsidR="002523D9" w:rsidRDefault="002523D9">
      <w:pPr>
        <w:pStyle w:val="Standard"/>
        <w:rPr>
          <w:rFonts w:ascii="Aptos" w:hAnsi="Aptos"/>
        </w:rPr>
      </w:pPr>
    </w:p>
    <w:p w14:paraId="08FE7613" w14:textId="77777777" w:rsidR="002523D9" w:rsidRDefault="000C06FE">
      <w:pPr>
        <w:pStyle w:val="Textbody"/>
        <w:rPr>
          <w:rFonts w:hint="eastAsia"/>
        </w:rPr>
      </w:pPr>
      <w:r>
        <w:rPr>
          <w:rStyle w:val="StrongEmphasis"/>
          <w:rFonts w:ascii="Aptos" w:hAnsi="Aptos"/>
          <w:b w:val="0"/>
          <w:bCs w:val="0"/>
        </w:rPr>
        <w:t>OUR MISSION STATEMENT</w:t>
      </w:r>
    </w:p>
    <w:p w14:paraId="25046C41" w14:textId="77777777" w:rsidR="002523D9" w:rsidRDefault="000C06FE">
      <w:pPr>
        <w:pStyle w:val="Textbody"/>
        <w:rPr>
          <w:rFonts w:ascii="Aptos" w:hAnsi="Aptos"/>
        </w:rPr>
      </w:pPr>
      <w:r>
        <w:rPr>
          <w:rFonts w:ascii="Aptos" w:hAnsi="Aptos"/>
        </w:rPr>
        <w:t xml:space="preserve">At the Old School House </w:t>
      </w:r>
      <w:proofErr w:type="gramStart"/>
      <w:r>
        <w:rPr>
          <w:rFonts w:ascii="Aptos" w:hAnsi="Aptos"/>
        </w:rPr>
        <w:t>Surgery</w:t>
      </w:r>
      <w:proofErr w:type="gramEnd"/>
      <w:r>
        <w:rPr>
          <w:rFonts w:ascii="Aptos" w:hAnsi="Aptos"/>
        </w:rPr>
        <w:t xml:space="preserve"> we provide a high standard of care for our patients in a holistic, inclusive and safe environment.</w:t>
      </w:r>
    </w:p>
    <w:p w14:paraId="35B9B9AE" w14:textId="77777777" w:rsidR="002523D9" w:rsidRDefault="000C06FE">
      <w:pPr>
        <w:pStyle w:val="Textbody"/>
        <w:rPr>
          <w:rFonts w:ascii="Aptos" w:hAnsi="Aptos"/>
        </w:rPr>
      </w:pPr>
      <w:r>
        <w:rPr>
          <w:rFonts w:ascii="Aptos" w:hAnsi="Aptos"/>
        </w:rPr>
        <w:t>We seek to provide a welcoming and understanding practice which provides patient centred care within our community. We see ourselves playing a vital role in health promotion and empowering patients to take responsibility for their own health and well-being.</w:t>
      </w:r>
    </w:p>
    <w:p w14:paraId="3115074D" w14:textId="77777777" w:rsidR="002523D9" w:rsidRDefault="000C06FE">
      <w:pPr>
        <w:pStyle w:val="Textbody"/>
        <w:rPr>
          <w:rFonts w:ascii="Aptos" w:hAnsi="Aptos"/>
        </w:rPr>
      </w:pPr>
      <w:r>
        <w:rPr>
          <w:rFonts w:ascii="Aptos" w:hAnsi="Aptos"/>
        </w:rPr>
        <w:t xml:space="preserve">The practice aims to provide a happy, supportive and respectful place for staff. We believe that learning and teaching are key aspects of what we </w:t>
      </w:r>
      <w:r>
        <w:rPr>
          <w:rFonts w:ascii="Aptos" w:hAnsi="Aptos"/>
        </w:rPr>
        <w:t>do as they enable us to drive the high standards of care and satisfaction.</w:t>
      </w:r>
    </w:p>
    <w:p w14:paraId="0EC5EC91" w14:textId="77777777" w:rsidR="002523D9" w:rsidRDefault="000C06FE">
      <w:pPr>
        <w:pStyle w:val="Textbody"/>
        <w:rPr>
          <w:rFonts w:hint="eastAsia"/>
        </w:rPr>
      </w:pPr>
      <w:r>
        <w:rPr>
          <w:rStyle w:val="Emphasis"/>
          <w:rFonts w:ascii="Aptos" w:hAnsi="Aptos"/>
          <w:i w:val="0"/>
          <w:iCs w:val="0"/>
        </w:rPr>
        <w:t>To enact this, our chosen core values for our organisation are:</w:t>
      </w:r>
    </w:p>
    <w:p w14:paraId="5A11371D" w14:textId="77777777" w:rsidR="002523D9" w:rsidRDefault="000C06FE">
      <w:pPr>
        <w:pStyle w:val="Textbody"/>
        <w:rPr>
          <w:rFonts w:hint="eastAsia"/>
        </w:rPr>
      </w:pPr>
      <w:r>
        <w:rPr>
          <w:rStyle w:val="Emphasis"/>
          <w:rFonts w:ascii="Aptos" w:hAnsi="Aptos"/>
          <w:i w:val="0"/>
          <w:iCs w:val="0"/>
        </w:rPr>
        <w:t>1. Kindness</w:t>
      </w:r>
    </w:p>
    <w:p w14:paraId="617C3577" w14:textId="77777777" w:rsidR="002523D9" w:rsidRDefault="000C06FE">
      <w:pPr>
        <w:pStyle w:val="Textbody"/>
        <w:rPr>
          <w:rFonts w:hint="eastAsia"/>
        </w:rPr>
      </w:pPr>
      <w:r>
        <w:rPr>
          <w:rStyle w:val="Emphasis"/>
          <w:rFonts w:ascii="Aptos" w:hAnsi="Aptos"/>
          <w:i w:val="0"/>
          <w:iCs w:val="0"/>
        </w:rPr>
        <w:t>2. Teamwork</w:t>
      </w:r>
    </w:p>
    <w:p w14:paraId="751BFF94" w14:textId="77777777" w:rsidR="002523D9" w:rsidRDefault="000C06FE">
      <w:pPr>
        <w:pStyle w:val="Textbody"/>
        <w:rPr>
          <w:rFonts w:hint="eastAsia"/>
        </w:rPr>
      </w:pPr>
      <w:r>
        <w:rPr>
          <w:rStyle w:val="Emphasis"/>
          <w:rFonts w:ascii="Aptos" w:hAnsi="Aptos"/>
          <w:i w:val="0"/>
          <w:iCs w:val="0"/>
        </w:rPr>
        <w:t>3. Integrity</w:t>
      </w:r>
    </w:p>
    <w:p w14:paraId="4E28B971" w14:textId="77777777" w:rsidR="002523D9" w:rsidRDefault="002523D9">
      <w:pPr>
        <w:pStyle w:val="Standard"/>
        <w:rPr>
          <w:rFonts w:ascii="Aptos" w:hAnsi="Aptos"/>
        </w:rPr>
      </w:pPr>
    </w:p>
    <w:p w14:paraId="0B5EF474" w14:textId="77777777" w:rsidR="002523D9" w:rsidRDefault="000C06FE">
      <w:pPr>
        <w:pStyle w:val="Standard"/>
        <w:rPr>
          <w:rFonts w:ascii="Aptos" w:hAnsi="Aptos"/>
        </w:rPr>
      </w:pPr>
      <w:r>
        <w:rPr>
          <w:rFonts w:ascii="Aptos" w:hAnsi="Aptos"/>
        </w:rPr>
        <w:t>ABOUT US</w:t>
      </w:r>
    </w:p>
    <w:p w14:paraId="54D4B5CB" w14:textId="77777777" w:rsidR="002523D9" w:rsidRDefault="002523D9">
      <w:pPr>
        <w:pStyle w:val="Standard"/>
        <w:rPr>
          <w:rFonts w:ascii="Aptos" w:hAnsi="Aptos"/>
        </w:rPr>
      </w:pPr>
    </w:p>
    <w:p w14:paraId="7F4F1AAA" w14:textId="77777777" w:rsidR="002523D9" w:rsidRDefault="000C06FE">
      <w:pPr>
        <w:pStyle w:val="Standard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Dispensing practice serving around 3500 patients.</w:t>
      </w:r>
    </w:p>
    <w:p w14:paraId="18BED782" w14:textId="77777777" w:rsidR="002523D9" w:rsidRDefault="000C06FE">
      <w:pPr>
        <w:pStyle w:val="Standard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Part of the East Kennet PCN.</w:t>
      </w:r>
    </w:p>
    <w:p w14:paraId="6C5E517E" w14:textId="77777777" w:rsidR="002523D9" w:rsidRDefault="000C06FE">
      <w:pPr>
        <w:pStyle w:val="Standard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Long-established training practice for GP trainees as well as Bristol medical students.</w:t>
      </w:r>
    </w:p>
    <w:p w14:paraId="7969429C" w14:textId="77777777" w:rsidR="002523D9" w:rsidRDefault="000C06FE">
      <w:pPr>
        <w:pStyle w:val="Standard"/>
        <w:numPr>
          <w:ilvl w:val="0"/>
          <w:numId w:val="1"/>
        </w:numPr>
        <w:rPr>
          <w:rFonts w:ascii="Aptos" w:hAnsi="Aptos"/>
        </w:rPr>
      </w:pPr>
      <w:proofErr w:type="spellStart"/>
      <w:r>
        <w:rPr>
          <w:rFonts w:ascii="Aptos" w:hAnsi="Aptos"/>
        </w:rPr>
        <w:t>SystmOne</w:t>
      </w:r>
      <w:proofErr w:type="spellEnd"/>
      <w:r>
        <w:rPr>
          <w:rFonts w:ascii="Aptos" w:hAnsi="Aptos"/>
        </w:rPr>
        <w:t xml:space="preserve"> clinical system.</w:t>
      </w:r>
    </w:p>
    <w:p w14:paraId="562D53FB" w14:textId="77777777" w:rsidR="002523D9" w:rsidRDefault="000C06FE">
      <w:pPr>
        <w:pStyle w:val="Standard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Visa sponsoring organisation.</w:t>
      </w:r>
    </w:p>
    <w:p w14:paraId="23FBA106" w14:textId="77777777" w:rsidR="002523D9" w:rsidRDefault="000C06FE">
      <w:pPr>
        <w:pStyle w:val="Standard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High QOF achievement.</w:t>
      </w:r>
    </w:p>
    <w:p w14:paraId="075D18AF" w14:textId="77777777" w:rsidR="002523D9" w:rsidRDefault="000C06FE">
      <w:pPr>
        <w:pStyle w:val="Standard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Good CQC rating.</w:t>
      </w:r>
    </w:p>
    <w:p w14:paraId="19889937" w14:textId="77777777" w:rsidR="002523D9" w:rsidRDefault="000C06FE">
      <w:pPr>
        <w:pStyle w:val="Standard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Veteran-friendly RCGP accreditation.</w:t>
      </w:r>
    </w:p>
    <w:p w14:paraId="286A89D4" w14:textId="77777777" w:rsidR="002523D9" w:rsidRDefault="000C06FE">
      <w:pPr>
        <w:pStyle w:val="Standard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 xml:space="preserve">Registered Parkrun </w:t>
      </w:r>
      <w:r>
        <w:rPr>
          <w:rFonts w:ascii="Aptos" w:hAnsi="Aptos"/>
        </w:rPr>
        <w:t>practice.</w:t>
      </w:r>
    </w:p>
    <w:p w14:paraId="1A36625C" w14:textId="77777777" w:rsidR="002523D9" w:rsidRDefault="000C06FE">
      <w:pPr>
        <w:pStyle w:val="Standard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lastRenderedPageBreak/>
        <w:t>Registered mental health first aiders within the team.</w:t>
      </w:r>
    </w:p>
    <w:p w14:paraId="33681CD1" w14:textId="77777777" w:rsidR="002523D9" w:rsidRDefault="000C06FE">
      <w:pPr>
        <w:pStyle w:val="Standard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We offer minor surgery, joint injections, cryotherapy as well as LARC services.</w:t>
      </w:r>
    </w:p>
    <w:p w14:paraId="3C265D03" w14:textId="77777777" w:rsidR="002523D9" w:rsidRDefault="000C06FE">
      <w:pPr>
        <w:pStyle w:val="Standard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No nursing homes in our patch.</w:t>
      </w:r>
    </w:p>
    <w:p w14:paraId="26CB02D3" w14:textId="77777777" w:rsidR="002523D9" w:rsidRDefault="000C06FE">
      <w:pPr>
        <w:pStyle w:val="Standard"/>
        <w:numPr>
          <w:ilvl w:val="0"/>
          <w:numId w:val="1"/>
        </w:numPr>
        <w:rPr>
          <w:rFonts w:ascii="Aptos" w:hAnsi="Aptos"/>
        </w:rPr>
      </w:pPr>
      <w:r>
        <w:rPr>
          <w:rFonts w:ascii="Aptos" w:hAnsi="Aptos"/>
        </w:rPr>
        <w:t>We are pleased to have ARRS staff including Clinical Pharmacists, a Care Co-ordinator, a Health and Wellbeing Coach and a GP Assistant.</w:t>
      </w:r>
    </w:p>
    <w:p w14:paraId="55381E1C" w14:textId="77777777" w:rsidR="002523D9" w:rsidRDefault="002523D9">
      <w:pPr>
        <w:pStyle w:val="Standard"/>
        <w:rPr>
          <w:rFonts w:ascii="Aptos" w:hAnsi="Aptos"/>
        </w:rPr>
      </w:pPr>
    </w:p>
    <w:p w14:paraId="64E8009F" w14:textId="77777777" w:rsidR="002523D9" w:rsidRDefault="000C06FE">
      <w:pPr>
        <w:pStyle w:val="Standard"/>
        <w:rPr>
          <w:rFonts w:ascii="Aptos" w:hAnsi="Aptos"/>
        </w:rPr>
      </w:pPr>
      <w:r>
        <w:rPr>
          <w:rFonts w:ascii="Aptos" w:hAnsi="Aptos"/>
        </w:rPr>
        <w:t>THE JOB</w:t>
      </w:r>
    </w:p>
    <w:p w14:paraId="336CB58B" w14:textId="77777777" w:rsidR="002523D9" w:rsidRDefault="002523D9">
      <w:pPr>
        <w:pStyle w:val="Standard"/>
        <w:rPr>
          <w:rFonts w:ascii="Aptos" w:hAnsi="Aptos"/>
        </w:rPr>
      </w:pPr>
    </w:p>
    <w:p w14:paraId="6C7D70E8" w14:textId="77777777" w:rsidR="002523D9" w:rsidRDefault="000C06FE">
      <w:pPr>
        <w:pStyle w:val="Standard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Very well supported by two GP partners.</w:t>
      </w:r>
    </w:p>
    <w:p w14:paraId="23616533" w14:textId="77777777" w:rsidR="002523D9" w:rsidRDefault="000C06FE">
      <w:pPr>
        <w:pStyle w:val="Standard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Five sessions per week.</w:t>
      </w:r>
    </w:p>
    <w:p w14:paraId="6A74252D" w14:textId="77777777" w:rsidR="002523D9" w:rsidRDefault="000C06FE">
      <w:pPr>
        <w:pStyle w:val="Standard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Starting winter 2025/6.</w:t>
      </w:r>
    </w:p>
    <w:p w14:paraId="04C30C6A" w14:textId="77777777" w:rsidR="002523D9" w:rsidRDefault="000C06FE">
      <w:pPr>
        <w:pStyle w:val="Standard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15-minute appointments.</w:t>
      </w:r>
    </w:p>
    <w:p w14:paraId="49BFE28C" w14:textId="77777777" w:rsidR="002523D9" w:rsidRDefault="000C06FE">
      <w:pPr>
        <w:pStyle w:val="Standard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No duty sessions.</w:t>
      </w:r>
    </w:p>
    <w:p w14:paraId="6162FCDC" w14:textId="77777777" w:rsidR="002523D9" w:rsidRDefault="000C06FE">
      <w:pPr>
        <w:pStyle w:val="Standard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Opportunity to teach if desired.</w:t>
      </w:r>
    </w:p>
    <w:p w14:paraId="2D8B6242" w14:textId="77777777" w:rsidR="002523D9" w:rsidRDefault="000C06FE">
      <w:pPr>
        <w:pStyle w:val="Standard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 xml:space="preserve">BMA model </w:t>
      </w:r>
      <w:r>
        <w:rPr>
          <w:rFonts w:ascii="Aptos" w:hAnsi="Aptos"/>
        </w:rPr>
        <w:t>contract.</w:t>
      </w:r>
    </w:p>
    <w:p w14:paraId="57454BC0" w14:textId="77777777" w:rsidR="002523D9" w:rsidRDefault="000C06FE">
      <w:pPr>
        <w:pStyle w:val="Standard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Professional indemnity fees and appraisal package subscription included.</w:t>
      </w:r>
    </w:p>
    <w:p w14:paraId="1877F36C" w14:textId="77777777" w:rsidR="002523D9" w:rsidRDefault="000C06FE">
      <w:pPr>
        <w:pStyle w:val="Standard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Daily mid-morning coffee break with the clinical team.</w:t>
      </w:r>
    </w:p>
    <w:p w14:paraId="4CC23493" w14:textId="77777777" w:rsidR="002523D9" w:rsidRDefault="000C06FE">
      <w:pPr>
        <w:pStyle w:val="Standard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Whole practice meetings, significant event meetings, palliative care meetings.</w:t>
      </w:r>
    </w:p>
    <w:p w14:paraId="5167CA09" w14:textId="77777777" w:rsidR="002523D9" w:rsidRDefault="000C06FE">
      <w:pPr>
        <w:pStyle w:val="Standard"/>
        <w:numPr>
          <w:ilvl w:val="0"/>
          <w:numId w:val="2"/>
        </w:numPr>
        <w:rPr>
          <w:rFonts w:ascii="Aptos" w:hAnsi="Aptos"/>
        </w:rPr>
      </w:pPr>
      <w:r>
        <w:rPr>
          <w:rFonts w:ascii="Aptos" w:hAnsi="Aptos"/>
        </w:rPr>
        <w:t>Designated off-street staff parking area.</w:t>
      </w:r>
    </w:p>
    <w:p w14:paraId="15BEA4EC" w14:textId="77777777" w:rsidR="002523D9" w:rsidRDefault="002523D9">
      <w:pPr>
        <w:pStyle w:val="Standard"/>
        <w:rPr>
          <w:rFonts w:ascii="Aptos" w:hAnsi="Aptos"/>
        </w:rPr>
      </w:pPr>
    </w:p>
    <w:p w14:paraId="4DC9A98E" w14:textId="77777777" w:rsidR="002523D9" w:rsidRDefault="000C06FE">
      <w:pPr>
        <w:pStyle w:val="Standard"/>
        <w:rPr>
          <w:rFonts w:ascii="Aptos" w:hAnsi="Aptos"/>
        </w:rPr>
      </w:pPr>
      <w:r>
        <w:rPr>
          <w:rFonts w:ascii="Aptos" w:hAnsi="Aptos"/>
        </w:rPr>
        <w:t>THE LOCAL AREA</w:t>
      </w:r>
    </w:p>
    <w:p w14:paraId="4C7A92CA" w14:textId="77777777" w:rsidR="002523D9" w:rsidRDefault="002523D9">
      <w:pPr>
        <w:pStyle w:val="Standard"/>
        <w:rPr>
          <w:rFonts w:ascii="Aptos" w:hAnsi="Aptos"/>
        </w:rPr>
      </w:pPr>
    </w:p>
    <w:p w14:paraId="155E1FEF" w14:textId="77777777" w:rsidR="002523D9" w:rsidRDefault="000C06FE">
      <w:pPr>
        <w:pStyle w:val="Standard"/>
        <w:numPr>
          <w:ilvl w:val="0"/>
          <w:numId w:val="3"/>
        </w:numPr>
        <w:rPr>
          <w:rFonts w:ascii="Aptos" w:hAnsi="Aptos"/>
        </w:rPr>
      </w:pPr>
      <w:r>
        <w:rPr>
          <w:rFonts w:ascii="Aptos" w:hAnsi="Aptos"/>
        </w:rPr>
        <w:t>Situated by the Kennet &amp; Avon canal in the North Wessex Downs, an area of Outstanding Natural Beauty.</w:t>
      </w:r>
    </w:p>
    <w:p w14:paraId="56FBD16A" w14:textId="77777777" w:rsidR="002523D9" w:rsidRDefault="000C06FE">
      <w:pPr>
        <w:pStyle w:val="Standard"/>
        <w:numPr>
          <w:ilvl w:val="0"/>
          <w:numId w:val="3"/>
        </w:numPr>
        <w:rPr>
          <w:rFonts w:ascii="Aptos" w:hAnsi="Aptos"/>
        </w:rPr>
      </w:pPr>
      <w:r>
        <w:rPr>
          <w:rFonts w:ascii="Aptos" w:hAnsi="Aptos"/>
        </w:rPr>
        <w:t>Direct train links to London from the village and nearby motorway links.</w:t>
      </w:r>
    </w:p>
    <w:p w14:paraId="159DB530" w14:textId="77777777" w:rsidR="002523D9" w:rsidRDefault="000C06FE">
      <w:pPr>
        <w:pStyle w:val="Standard"/>
        <w:numPr>
          <w:ilvl w:val="0"/>
          <w:numId w:val="3"/>
        </w:numPr>
        <w:rPr>
          <w:rFonts w:ascii="Aptos" w:hAnsi="Aptos"/>
        </w:rPr>
      </w:pPr>
      <w:r>
        <w:rPr>
          <w:rFonts w:ascii="Aptos" w:hAnsi="Aptos"/>
        </w:rPr>
        <w:t>Excellent local schools.</w:t>
      </w:r>
    </w:p>
    <w:p w14:paraId="5E3CB892" w14:textId="77777777" w:rsidR="002523D9" w:rsidRDefault="000C06FE">
      <w:pPr>
        <w:pStyle w:val="Standard"/>
        <w:numPr>
          <w:ilvl w:val="0"/>
          <w:numId w:val="3"/>
        </w:numPr>
        <w:rPr>
          <w:rFonts w:ascii="Aptos" w:hAnsi="Aptos"/>
        </w:rPr>
      </w:pPr>
      <w:r>
        <w:rPr>
          <w:rFonts w:ascii="Aptos" w:hAnsi="Aptos"/>
        </w:rPr>
        <w:t>Nearby historic Savernake Forest and the market towns of Marlborough and Hungerford.</w:t>
      </w:r>
    </w:p>
    <w:p w14:paraId="5A81937A" w14:textId="77777777" w:rsidR="002523D9" w:rsidRDefault="000C06FE">
      <w:pPr>
        <w:pStyle w:val="Standard"/>
        <w:numPr>
          <w:ilvl w:val="0"/>
          <w:numId w:val="3"/>
        </w:numPr>
        <w:rPr>
          <w:rFonts w:ascii="Aptos" w:hAnsi="Aptos"/>
        </w:rPr>
      </w:pPr>
      <w:r>
        <w:rPr>
          <w:rFonts w:ascii="Aptos" w:hAnsi="Aptos"/>
        </w:rPr>
        <w:t>Lovely village store with post office and bakery adjacent to the practice.</w:t>
      </w:r>
    </w:p>
    <w:p w14:paraId="38039260" w14:textId="77777777" w:rsidR="002523D9" w:rsidRDefault="002523D9">
      <w:pPr>
        <w:pStyle w:val="Standard"/>
        <w:rPr>
          <w:rFonts w:ascii="Aptos" w:hAnsi="Aptos"/>
        </w:rPr>
      </w:pPr>
    </w:p>
    <w:p w14:paraId="7C134BA8" w14:textId="77777777" w:rsidR="002523D9" w:rsidRDefault="002523D9">
      <w:pPr>
        <w:pStyle w:val="Standard"/>
        <w:rPr>
          <w:rFonts w:ascii="Aptos" w:hAnsi="Aptos"/>
        </w:rPr>
      </w:pPr>
    </w:p>
    <w:p w14:paraId="0B4A639F" w14:textId="77777777" w:rsidR="002523D9" w:rsidRDefault="000C06FE">
      <w:pPr>
        <w:pStyle w:val="Textbody"/>
        <w:rPr>
          <w:rFonts w:ascii="Aptos" w:hAnsi="Aptos"/>
        </w:rPr>
      </w:pPr>
      <w:r>
        <w:rPr>
          <w:rFonts w:ascii="Aptos" w:hAnsi="Aptos"/>
        </w:rPr>
        <w:t>We have very high patient satisfaction, a stable population and enjoy good continuity of care with our patients. We welcome anyone who is interested to come and see for yourself what a special place our surgery is – an informal visit can be arranged.</w:t>
      </w:r>
    </w:p>
    <w:p w14:paraId="3FDC7A57" w14:textId="77777777" w:rsidR="002523D9" w:rsidRDefault="002523D9">
      <w:pPr>
        <w:pStyle w:val="Standard"/>
        <w:rPr>
          <w:rFonts w:ascii="Aptos" w:hAnsi="Aptos"/>
        </w:rPr>
      </w:pPr>
    </w:p>
    <w:p w14:paraId="084E4290" w14:textId="77777777" w:rsidR="002523D9" w:rsidRDefault="000C06FE">
      <w:pPr>
        <w:pStyle w:val="Standard"/>
        <w:rPr>
          <w:rFonts w:hint="eastAsia"/>
        </w:rPr>
      </w:pPr>
      <w:r>
        <w:rPr>
          <w:rFonts w:ascii="Aptos" w:hAnsi="Aptos"/>
        </w:rPr>
        <w:t xml:space="preserve">Please apply by sending your CV with a covering letter to our Practice Manager Nicky Johnson </w:t>
      </w:r>
      <w:hyperlink r:id="rId8" w:history="1">
        <w:r>
          <w:rPr>
            <w:rFonts w:ascii="Aptos" w:hAnsi="Aptos"/>
          </w:rPr>
          <w:t>nicky.johnson@nhs.net</w:t>
        </w:r>
      </w:hyperlink>
      <w:r>
        <w:rPr>
          <w:rFonts w:ascii="Aptos" w:hAnsi="Aptos"/>
        </w:rPr>
        <w:t xml:space="preserve"> by </w:t>
      </w:r>
      <w:r>
        <w:rPr>
          <w:rFonts w:ascii="Aptos" w:hAnsi="Aptos"/>
          <w:b/>
          <w:bCs/>
        </w:rPr>
        <w:t>Monday 8</w:t>
      </w:r>
      <w:r>
        <w:rPr>
          <w:rFonts w:ascii="Aptos" w:hAnsi="Aptos"/>
          <w:b/>
          <w:bCs/>
          <w:vertAlign w:val="superscript"/>
        </w:rPr>
        <w:t>th</w:t>
      </w:r>
      <w:r>
        <w:rPr>
          <w:rFonts w:ascii="Aptos" w:hAnsi="Aptos"/>
          <w:b/>
          <w:bCs/>
        </w:rPr>
        <w:t xml:space="preserve"> December 2025.</w:t>
      </w:r>
    </w:p>
    <w:p w14:paraId="3D5C3174" w14:textId="77777777" w:rsidR="002523D9" w:rsidRDefault="002523D9">
      <w:pPr>
        <w:pStyle w:val="Standard"/>
        <w:rPr>
          <w:rFonts w:ascii="Aptos" w:hAnsi="Aptos"/>
        </w:rPr>
      </w:pPr>
    </w:p>
    <w:p w14:paraId="14E21040" w14:textId="77777777" w:rsidR="002523D9" w:rsidRDefault="002523D9">
      <w:pPr>
        <w:pStyle w:val="Standard"/>
        <w:rPr>
          <w:rFonts w:ascii="Aptos" w:hAnsi="Aptos"/>
        </w:rPr>
      </w:pPr>
    </w:p>
    <w:p w14:paraId="3F962A50" w14:textId="77777777" w:rsidR="002523D9" w:rsidRDefault="002523D9">
      <w:pPr>
        <w:pStyle w:val="Standard"/>
        <w:rPr>
          <w:rFonts w:ascii="Aptos" w:hAnsi="Aptos"/>
        </w:rPr>
      </w:pPr>
    </w:p>
    <w:p w14:paraId="7EE20857" w14:textId="77777777" w:rsidR="002523D9" w:rsidRDefault="002523D9">
      <w:pPr>
        <w:pStyle w:val="Standard"/>
        <w:rPr>
          <w:rFonts w:ascii="Aptos" w:hAnsi="Aptos"/>
        </w:rPr>
      </w:pPr>
    </w:p>
    <w:p w14:paraId="4066E42C" w14:textId="77777777" w:rsidR="002523D9" w:rsidRDefault="002523D9">
      <w:pPr>
        <w:pStyle w:val="Standard"/>
        <w:rPr>
          <w:rFonts w:ascii="Aptos" w:hAnsi="Aptos"/>
        </w:rPr>
      </w:pPr>
    </w:p>
    <w:p w14:paraId="464C3B7C" w14:textId="77777777" w:rsidR="002523D9" w:rsidRDefault="002523D9">
      <w:pPr>
        <w:pStyle w:val="Standard"/>
        <w:rPr>
          <w:rFonts w:ascii="Aptos" w:hAnsi="Aptos"/>
        </w:rPr>
      </w:pPr>
    </w:p>
    <w:sectPr w:rsidR="002523D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2B955" w14:textId="77777777" w:rsidR="000C06FE" w:rsidRDefault="000C06FE">
      <w:pPr>
        <w:rPr>
          <w:rFonts w:hint="eastAsia"/>
        </w:rPr>
      </w:pPr>
      <w:r>
        <w:separator/>
      </w:r>
    </w:p>
  </w:endnote>
  <w:endnote w:type="continuationSeparator" w:id="0">
    <w:p w14:paraId="1CA96F58" w14:textId="77777777" w:rsidR="000C06FE" w:rsidRDefault="000C06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FFBEA" w14:textId="77777777" w:rsidR="000C06FE" w:rsidRDefault="000C06F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6C2C47C" w14:textId="77777777" w:rsidR="000C06FE" w:rsidRDefault="000C06F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1E2D"/>
    <w:multiLevelType w:val="multilevel"/>
    <w:tmpl w:val="ACA8395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E5F10C9"/>
    <w:multiLevelType w:val="multilevel"/>
    <w:tmpl w:val="681C60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7BE67F2"/>
    <w:multiLevelType w:val="multilevel"/>
    <w:tmpl w:val="01D6C1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24816953">
    <w:abstractNumId w:val="0"/>
  </w:num>
  <w:num w:numId="2" w16cid:durableId="1820883828">
    <w:abstractNumId w:val="1"/>
  </w:num>
  <w:num w:numId="3" w16cid:durableId="1910722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523D9"/>
    <w:rsid w:val="000C06FE"/>
    <w:rsid w:val="002523D9"/>
    <w:rsid w:val="007D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21BEB"/>
  <w15:docId w15:val="{8F68D13B-B762-40A0-BA7F-25169568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en-GB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styleId="Emphasis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ky.johnson@nhs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Graystone Hannah (Old School House Surgery)</dc:creator>
  <cp:lastModifiedBy>Johnson Nicky (Old School House Surgery)</cp:lastModifiedBy>
  <cp:revision>2</cp:revision>
  <dcterms:created xsi:type="dcterms:W3CDTF">2025-11-24T13:02:00Z</dcterms:created>
  <dcterms:modified xsi:type="dcterms:W3CDTF">2025-11-24T13:02:00Z</dcterms:modified>
</cp:coreProperties>
</file>