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6EAE4" w14:textId="46C78FE7" w:rsidR="0072752E" w:rsidRPr="0072752E" w:rsidRDefault="0072752E" w:rsidP="0072752E">
      <w:pPr>
        <w:pStyle w:val="Heading1"/>
        <w:spacing w:after="480"/>
      </w:pPr>
      <w:r w:rsidRPr="0072752E">
        <w:t xml:space="preserve">JOB ADVERT: </w:t>
      </w:r>
      <w:r w:rsidRPr="0072752E">
        <w:br/>
      </w:r>
      <w:r w:rsidRPr="0072752E">
        <w:rPr>
          <w:b w:val="0"/>
          <w:bCs/>
        </w:rPr>
        <w:t>Advanced Clinical Practitioner (A</w:t>
      </w:r>
      <w:r w:rsidR="00650D6D">
        <w:rPr>
          <w:b w:val="0"/>
          <w:bCs/>
        </w:rPr>
        <w:t>C</w:t>
      </w:r>
      <w:r w:rsidRPr="0072752E">
        <w:rPr>
          <w:b w:val="0"/>
          <w:bCs/>
        </w:rPr>
        <w:t>P)</w:t>
      </w:r>
    </w:p>
    <w:tbl>
      <w:tblPr>
        <w:tblStyle w:val="TableGrid"/>
        <w:tblW w:w="0" w:type="auto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122"/>
        <w:gridCol w:w="4110"/>
      </w:tblGrid>
      <w:tr w:rsidR="0072752E" w14:paraId="34D67D97" w14:textId="77777777" w:rsidTr="0072752E">
        <w:trPr>
          <w:jc w:val="center"/>
        </w:trPr>
        <w:tc>
          <w:tcPr>
            <w:tcW w:w="2122" w:type="dxa"/>
            <w:shd w:val="clear" w:color="auto" w:fill="F2F2F2" w:themeFill="background1" w:themeFillShade="F2"/>
          </w:tcPr>
          <w:p w14:paraId="293050FD" w14:textId="218CDB30" w:rsidR="0072752E" w:rsidRPr="0072752E" w:rsidRDefault="0072752E" w:rsidP="0072752E">
            <w:pPr>
              <w:jc w:val="right"/>
              <w:rPr>
                <w:b/>
                <w:bCs/>
                <w:color w:val="304C89"/>
                <w:lang w:val="en-US" w:eastAsia="en-GB"/>
              </w:rPr>
            </w:pPr>
            <w:r w:rsidRPr="0072752E">
              <w:rPr>
                <w:b/>
                <w:bCs/>
                <w:color w:val="304C89"/>
              </w:rPr>
              <w:t xml:space="preserve">Job Title: </w:t>
            </w:r>
          </w:p>
        </w:tc>
        <w:tc>
          <w:tcPr>
            <w:tcW w:w="4110" w:type="dxa"/>
          </w:tcPr>
          <w:p w14:paraId="3D9FC1B1" w14:textId="1D579D0B" w:rsidR="0072752E" w:rsidRDefault="0072752E" w:rsidP="0072752E">
            <w:pPr>
              <w:rPr>
                <w:lang w:val="en-US" w:eastAsia="en-GB"/>
              </w:rPr>
            </w:pPr>
            <w:r w:rsidRPr="00C81BA0">
              <w:t>Advanced Clinical Practitioner (A</w:t>
            </w:r>
            <w:r w:rsidR="00650D6D">
              <w:t>C</w:t>
            </w:r>
            <w:r w:rsidRPr="00C81BA0">
              <w:t>P)</w:t>
            </w:r>
          </w:p>
        </w:tc>
      </w:tr>
      <w:tr w:rsidR="0072752E" w14:paraId="5897AE85" w14:textId="77777777" w:rsidTr="0072752E">
        <w:trPr>
          <w:jc w:val="center"/>
        </w:trPr>
        <w:tc>
          <w:tcPr>
            <w:tcW w:w="2122" w:type="dxa"/>
            <w:shd w:val="clear" w:color="auto" w:fill="F2F2F2" w:themeFill="background1" w:themeFillShade="F2"/>
          </w:tcPr>
          <w:p w14:paraId="239CDEFA" w14:textId="246271D0" w:rsidR="0072752E" w:rsidRPr="0072752E" w:rsidRDefault="0072752E" w:rsidP="0072752E">
            <w:pPr>
              <w:jc w:val="right"/>
              <w:rPr>
                <w:b/>
                <w:bCs/>
                <w:color w:val="304C89"/>
                <w:lang w:val="en-US" w:eastAsia="en-GB"/>
              </w:rPr>
            </w:pPr>
            <w:r w:rsidRPr="0072752E">
              <w:rPr>
                <w:b/>
                <w:bCs/>
                <w:color w:val="304C89"/>
              </w:rPr>
              <w:t xml:space="preserve">Location: </w:t>
            </w:r>
          </w:p>
        </w:tc>
        <w:tc>
          <w:tcPr>
            <w:tcW w:w="4110" w:type="dxa"/>
          </w:tcPr>
          <w:p w14:paraId="5422DD7C" w14:textId="6FB5025D" w:rsidR="0072752E" w:rsidRDefault="0072752E" w:rsidP="0072752E">
            <w:pPr>
              <w:rPr>
                <w:lang w:val="en-US" w:eastAsia="en-GB"/>
              </w:rPr>
            </w:pPr>
            <w:r w:rsidRPr="00C81BA0">
              <w:t>Cross Road Surgery</w:t>
            </w:r>
          </w:p>
        </w:tc>
      </w:tr>
      <w:tr w:rsidR="0072752E" w14:paraId="30A301B0" w14:textId="77777777" w:rsidTr="0072752E">
        <w:trPr>
          <w:jc w:val="center"/>
        </w:trPr>
        <w:tc>
          <w:tcPr>
            <w:tcW w:w="2122" w:type="dxa"/>
            <w:shd w:val="clear" w:color="auto" w:fill="F2F2F2" w:themeFill="background1" w:themeFillShade="F2"/>
          </w:tcPr>
          <w:p w14:paraId="4E0F014D" w14:textId="48928625" w:rsidR="0072752E" w:rsidRPr="0072752E" w:rsidRDefault="0072752E" w:rsidP="0072752E">
            <w:pPr>
              <w:jc w:val="right"/>
              <w:rPr>
                <w:b/>
                <w:bCs/>
                <w:color w:val="304C89"/>
                <w:lang w:val="en-US" w:eastAsia="en-GB"/>
              </w:rPr>
            </w:pPr>
            <w:r w:rsidRPr="0072752E">
              <w:rPr>
                <w:b/>
                <w:bCs/>
                <w:color w:val="304C89"/>
              </w:rPr>
              <w:t>Salary:</w:t>
            </w:r>
          </w:p>
        </w:tc>
        <w:tc>
          <w:tcPr>
            <w:tcW w:w="4110" w:type="dxa"/>
          </w:tcPr>
          <w:p w14:paraId="30B1D0C6" w14:textId="38310438" w:rsidR="0072752E" w:rsidRDefault="0072752E" w:rsidP="0072752E">
            <w:pPr>
              <w:rPr>
                <w:lang w:val="en-US" w:eastAsia="en-GB"/>
              </w:rPr>
            </w:pPr>
            <w:r w:rsidRPr="00C81BA0">
              <w:t>Competitive, based on experience</w:t>
            </w:r>
          </w:p>
        </w:tc>
      </w:tr>
      <w:tr w:rsidR="0072752E" w14:paraId="6BD99A2E" w14:textId="77777777" w:rsidTr="0072752E">
        <w:trPr>
          <w:trHeight w:val="70"/>
          <w:jc w:val="center"/>
        </w:trPr>
        <w:tc>
          <w:tcPr>
            <w:tcW w:w="2122" w:type="dxa"/>
            <w:shd w:val="clear" w:color="auto" w:fill="F2F2F2" w:themeFill="background1" w:themeFillShade="F2"/>
          </w:tcPr>
          <w:p w14:paraId="78849AE5" w14:textId="4B7BBCD2" w:rsidR="0072752E" w:rsidRPr="0072752E" w:rsidRDefault="0072752E" w:rsidP="0072752E">
            <w:pPr>
              <w:jc w:val="right"/>
              <w:rPr>
                <w:b/>
                <w:bCs/>
                <w:color w:val="304C89"/>
                <w:lang w:val="en-US" w:eastAsia="en-GB"/>
              </w:rPr>
            </w:pPr>
            <w:r w:rsidRPr="0072752E">
              <w:rPr>
                <w:b/>
                <w:bCs/>
                <w:color w:val="304C89"/>
              </w:rPr>
              <w:t xml:space="preserve">Hours: </w:t>
            </w:r>
          </w:p>
        </w:tc>
        <w:tc>
          <w:tcPr>
            <w:tcW w:w="4110" w:type="dxa"/>
          </w:tcPr>
          <w:p w14:paraId="12373ADB" w14:textId="1D1F7599" w:rsidR="0072752E" w:rsidRDefault="0072752E" w:rsidP="0072752E">
            <w:pPr>
              <w:rPr>
                <w:lang w:val="en-US" w:eastAsia="en-GB"/>
              </w:rPr>
            </w:pPr>
            <w:r w:rsidRPr="00C81BA0">
              <w:t>Full-time</w:t>
            </w:r>
            <w:r>
              <w:t xml:space="preserve"> </w:t>
            </w:r>
            <w:r w:rsidRPr="00C81BA0">
              <w:t>/</w:t>
            </w:r>
            <w:r>
              <w:t xml:space="preserve"> </w:t>
            </w:r>
            <w:r w:rsidRPr="00C81BA0">
              <w:t>Part-time considered</w:t>
            </w:r>
          </w:p>
        </w:tc>
      </w:tr>
      <w:tr w:rsidR="0072752E" w14:paraId="625C5F4A" w14:textId="77777777" w:rsidTr="0072752E">
        <w:trPr>
          <w:jc w:val="center"/>
        </w:trPr>
        <w:tc>
          <w:tcPr>
            <w:tcW w:w="2122" w:type="dxa"/>
            <w:shd w:val="clear" w:color="auto" w:fill="F2F2F2" w:themeFill="background1" w:themeFillShade="F2"/>
          </w:tcPr>
          <w:p w14:paraId="15FCC083" w14:textId="57DDEB4F" w:rsidR="0072752E" w:rsidRPr="0072752E" w:rsidRDefault="0072752E" w:rsidP="0072752E">
            <w:pPr>
              <w:jc w:val="right"/>
              <w:rPr>
                <w:b/>
                <w:bCs/>
                <w:color w:val="304C89"/>
                <w:lang w:val="en-US" w:eastAsia="en-GB"/>
              </w:rPr>
            </w:pPr>
            <w:r w:rsidRPr="0072752E">
              <w:rPr>
                <w:b/>
                <w:bCs/>
                <w:color w:val="304C89"/>
              </w:rPr>
              <w:t>Closing Date:</w:t>
            </w:r>
          </w:p>
        </w:tc>
        <w:tc>
          <w:tcPr>
            <w:tcW w:w="4110" w:type="dxa"/>
          </w:tcPr>
          <w:p w14:paraId="1C72275A" w14:textId="7799269D" w:rsidR="0072752E" w:rsidRDefault="0072752E" w:rsidP="0072752E">
            <w:pPr>
              <w:rPr>
                <w:lang w:val="en-US" w:eastAsia="en-GB"/>
              </w:rPr>
            </w:pPr>
            <w:r w:rsidRPr="00C81BA0">
              <w:t>12th July 2025</w:t>
            </w:r>
          </w:p>
        </w:tc>
      </w:tr>
    </w:tbl>
    <w:p w14:paraId="64617B20" w14:textId="77777777" w:rsidR="0072752E" w:rsidRPr="0072752E" w:rsidRDefault="0072752E" w:rsidP="0072752E">
      <w:pPr>
        <w:pStyle w:val="Heading2"/>
        <w:spacing w:before="480"/>
      </w:pPr>
      <w:r w:rsidRPr="0072752E">
        <w:t>About Us</w:t>
      </w:r>
    </w:p>
    <w:p w14:paraId="0ABD6374" w14:textId="77777777" w:rsidR="0072752E" w:rsidRPr="0072752E" w:rsidRDefault="0072752E" w:rsidP="0072752E">
      <w:pPr>
        <w:spacing w:before="0" w:after="0"/>
        <w:rPr>
          <w:lang w:eastAsia="en-GB"/>
        </w:rPr>
      </w:pPr>
      <w:r w:rsidRPr="0072752E">
        <w:rPr>
          <w:lang w:eastAsia="en-GB"/>
        </w:rPr>
        <w:t>Cross Road Surgery is a progressive, patient-centred GP practice committed to delivering high-quality healthcare to our community. We pride ourselves on a collaborative team environment, where every member is valued and encouraged to develop professionally.</w:t>
      </w:r>
    </w:p>
    <w:p w14:paraId="1E9D110A" w14:textId="77777777" w:rsidR="0072752E" w:rsidRPr="0072752E" w:rsidRDefault="0072752E" w:rsidP="0072752E">
      <w:pPr>
        <w:pStyle w:val="Heading2"/>
      </w:pPr>
      <w:r w:rsidRPr="0072752E">
        <w:t>Job Summary</w:t>
      </w:r>
    </w:p>
    <w:p w14:paraId="0AA37372" w14:textId="3B42E867" w:rsidR="0072752E" w:rsidRPr="0072752E" w:rsidRDefault="0072752E" w:rsidP="0072752E">
      <w:pPr>
        <w:spacing w:before="0" w:after="0"/>
        <w:rPr>
          <w:lang w:eastAsia="en-GB"/>
        </w:rPr>
      </w:pPr>
      <w:r w:rsidRPr="0072752E">
        <w:rPr>
          <w:lang w:eastAsia="en-GB"/>
        </w:rPr>
        <w:t xml:space="preserve">We are seeking a dynamic and experienced Advanced </w:t>
      </w:r>
      <w:r w:rsidR="00650D6D">
        <w:rPr>
          <w:lang w:eastAsia="en-GB"/>
        </w:rPr>
        <w:t>Clinical</w:t>
      </w:r>
      <w:r w:rsidRPr="0072752E">
        <w:rPr>
          <w:lang w:eastAsia="en-GB"/>
        </w:rPr>
        <w:t xml:space="preserve"> Practitioner (A</w:t>
      </w:r>
      <w:r w:rsidR="00650D6D">
        <w:rPr>
          <w:lang w:eastAsia="en-GB"/>
        </w:rPr>
        <w:t>C</w:t>
      </w:r>
      <w:r w:rsidRPr="0072752E">
        <w:rPr>
          <w:lang w:eastAsia="en-GB"/>
        </w:rPr>
        <w:t>P) to join our dedicated multidisciplinary team. The successful candidate will play a key role in providing high-quality care, working autonomously to assess, diagnose, treat, and manage patients with a wide range of acute and chronic conditions.</w:t>
      </w:r>
    </w:p>
    <w:p w14:paraId="3B90827A" w14:textId="77777777" w:rsidR="0072752E" w:rsidRPr="0072752E" w:rsidRDefault="0072752E" w:rsidP="0072752E">
      <w:pPr>
        <w:pStyle w:val="Heading2"/>
      </w:pPr>
      <w:r w:rsidRPr="0072752E">
        <w:t>Key Responsibilities</w:t>
      </w:r>
    </w:p>
    <w:p w14:paraId="31EA66A7" w14:textId="77777777" w:rsidR="0072752E" w:rsidRPr="0072752E" w:rsidRDefault="0072752E" w:rsidP="0072752E">
      <w:pPr>
        <w:numPr>
          <w:ilvl w:val="0"/>
          <w:numId w:val="48"/>
        </w:numPr>
        <w:spacing w:before="0" w:after="0"/>
        <w:rPr>
          <w:lang w:eastAsia="en-GB"/>
        </w:rPr>
      </w:pPr>
      <w:r w:rsidRPr="0072752E">
        <w:rPr>
          <w:lang w:eastAsia="en-GB"/>
        </w:rPr>
        <w:t>Provide expert clinical care and independently manage a caseload of patients</w:t>
      </w:r>
    </w:p>
    <w:p w14:paraId="0870D077" w14:textId="77777777" w:rsidR="0072752E" w:rsidRPr="0072752E" w:rsidRDefault="0072752E" w:rsidP="0072752E">
      <w:pPr>
        <w:numPr>
          <w:ilvl w:val="0"/>
          <w:numId w:val="48"/>
        </w:numPr>
        <w:spacing w:before="0" w:after="0"/>
        <w:rPr>
          <w:lang w:eastAsia="en-GB"/>
        </w:rPr>
      </w:pPr>
      <w:r w:rsidRPr="0072752E">
        <w:rPr>
          <w:lang w:eastAsia="en-GB"/>
        </w:rPr>
        <w:t>Undertake clinical assessments, including history taking, physical examinations, and formulation of treatment plans</w:t>
      </w:r>
    </w:p>
    <w:p w14:paraId="6AFA16C1" w14:textId="77777777" w:rsidR="0072752E" w:rsidRPr="0072752E" w:rsidRDefault="0072752E" w:rsidP="0072752E">
      <w:pPr>
        <w:numPr>
          <w:ilvl w:val="0"/>
          <w:numId w:val="48"/>
        </w:numPr>
        <w:spacing w:before="0" w:after="0"/>
        <w:rPr>
          <w:lang w:eastAsia="en-GB"/>
        </w:rPr>
      </w:pPr>
      <w:r w:rsidRPr="0072752E">
        <w:rPr>
          <w:lang w:eastAsia="en-GB"/>
        </w:rPr>
        <w:t>Prescribe medications within scope of practice</w:t>
      </w:r>
    </w:p>
    <w:p w14:paraId="1747ECCB" w14:textId="77777777" w:rsidR="0072752E" w:rsidRPr="0072752E" w:rsidRDefault="0072752E" w:rsidP="0072752E">
      <w:pPr>
        <w:numPr>
          <w:ilvl w:val="0"/>
          <w:numId w:val="48"/>
        </w:numPr>
        <w:spacing w:before="0" w:after="0"/>
        <w:rPr>
          <w:lang w:eastAsia="en-GB"/>
        </w:rPr>
      </w:pPr>
      <w:r w:rsidRPr="0072752E">
        <w:rPr>
          <w:lang w:eastAsia="en-GB"/>
        </w:rPr>
        <w:t>Support chronic disease management</w:t>
      </w:r>
    </w:p>
    <w:p w14:paraId="3D53D2D5" w14:textId="77777777" w:rsidR="0072752E" w:rsidRPr="0072752E" w:rsidRDefault="0072752E" w:rsidP="0072752E">
      <w:pPr>
        <w:numPr>
          <w:ilvl w:val="0"/>
          <w:numId w:val="48"/>
        </w:numPr>
        <w:spacing w:before="0" w:after="0"/>
        <w:rPr>
          <w:lang w:eastAsia="en-GB"/>
        </w:rPr>
      </w:pPr>
      <w:r w:rsidRPr="0072752E">
        <w:rPr>
          <w:lang w:eastAsia="en-GB"/>
        </w:rPr>
        <w:t>Deliver health promotion and disease prevention advice</w:t>
      </w:r>
    </w:p>
    <w:p w14:paraId="53CBF9DD" w14:textId="77777777" w:rsidR="0072752E" w:rsidRPr="0072752E" w:rsidRDefault="0072752E" w:rsidP="0072752E">
      <w:pPr>
        <w:numPr>
          <w:ilvl w:val="0"/>
          <w:numId w:val="48"/>
        </w:numPr>
        <w:spacing w:before="0" w:after="0"/>
        <w:rPr>
          <w:lang w:eastAsia="en-GB"/>
        </w:rPr>
      </w:pPr>
      <w:r w:rsidRPr="0072752E">
        <w:rPr>
          <w:lang w:eastAsia="en-GB"/>
        </w:rPr>
        <w:t>Work collaboratively with GPs, nurses, and allied health professionals</w:t>
      </w:r>
    </w:p>
    <w:p w14:paraId="533D6DDF" w14:textId="77777777" w:rsidR="0072752E" w:rsidRPr="0072752E" w:rsidRDefault="0072752E" w:rsidP="0072752E">
      <w:pPr>
        <w:numPr>
          <w:ilvl w:val="0"/>
          <w:numId w:val="48"/>
        </w:numPr>
        <w:spacing w:before="0" w:after="0"/>
        <w:rPr>
          <w:lang w:eastAsia="en-GB"/>
        </w:rPr>
      </w:pPr>
      <w:r w:rsidRPr="0072752E">
        <w:rPr>
          <w:lang w:eastAsia="en-GB"/>
        </w:rPr>
        <w:t>Participate in clinical audits and quality improvement initiatives</w:t>
      </w:r>
    </w:p>
    <w:p w14:paraId="09FDB1A1" w14:textId="77777777" w:rsidR="0072752E" w:rsidRDefault="0072752E">
      <w:pPr>
        <w:spacing w:before="0" w:after="160"/>
        <w:rPr>
          <w:rFonts w:eastAsia="Times New Roman"/>
          <w:b/>
          <w:caps/>
          <w:color w:val="304C89"/>
          <w:sz w:val="32"/>
          <w:szCs w:val="32"/>
          <w:lang w:val="en-US" w:eastAsia="en-GB"/>
        </w:rPr>
      </w:pPr>
      <w:r>
        <w:br w:type="page"/>
      </w:r>
    </w:p>
    <w:p w14:paraId="76ACF500" w14:textId="541A24AC" w:rsidR="0072752E" w:rsidRPr="0072752E" w:rsidRDefault="0072752E" w:rsidP="0072752E">
      <w:pPr>
        <w:pStyle w:val="Heading2"/>
      </w:pPr>
      <w:r w:rsidRPr="0072752E">
        <w:lastRenderedPageBreak/>
        <w:t>Person Specification</w:t>
      </w:r>
    </w:p>
    <w:p w14:paraId="643FFDE7" w14:textId="77777777" w:rsidR="0072752E" w:rsidRPr="0072752E" w:rsidRDefault="0072752E" w:rsidP="0072752E">
      <w:pPr>
        <w:pStyle w:val="Heading3"/>
      </w:pPr>
      <w:r w:rsidRPr="0072752E">
        <w:t>Essential:</w:t>
      </w:r>
    </w:p>
    <w:p w14:paraId="05FC7F55" w14:textId="77777777" w:rsidR="0072752E" w:rsidRPr="0072752E" w:rsidRDefault="0072752E" w:rsidP="0072752E">
      <w:pPr>
        <w:numPr>
          <w:ilvl w:val="0"/>
          <w:numId w:val="49"/>
        </w:numPr>
        <w:spacing w:before="0" w:after="0"/>
        <w:rPr>
          <w:lang w:eastAsia="en-GB"/>
        </w:rPr>
      </w:pPr>
      <w:r w:rsidRPr="0072752E">
        <w:rPr>
          <w:lang w:eastAsia="en-GB"/>
        </w:rPr>
        <w:t>Registered health care professional</w:t>
      </w:r>
    </w:p>
    <w:p w14:paraId="42AD8F62" w14:textId="77777777" w:rsidR="0072752E" w:rsidRPr="0072752E" w:rsidRDefault="0072752E" w:rsidP="0072752E">
      <w:pPr>
        <w:numPr>
          <w:ilvl w:val="0"/>
          <w:numId w:val="49"/>
        </w:numPr>
        <w:spacing w:before="0" w:after="0"/>
        <w:rPr>
          <w:lang w:eastAsia="en-GB"/>
        </w:rPr>
      </w:pPr>
      <w:r w:rsidRPr="0072752E">
        <w:rPr>
          <w:lang w:eastAsia="en-GB"/>
        </w:rPr>
        <w:t>Master’s level qualification in Advanced Practice or equivalent experience</w:t>
      </w:r>
    </w:p>
    <w:p w14:paraId="17628296" w14:textId="77777777" w:rsidR="0072752E" w:rsidRPr="0072752E" w:rsidRDefault="0072752E" w:rsidP="0072752E">
      <w:pPr>
        <w:numPr>
          <w:ilvl w:val="0"/>
          <w:numId w:val="49"/>
        </w:numPr>
        <w:spacing w:before="0" w:after="0"/>
        <w:rPr>
          <w:lang w:eastAsia="en-GB"/>
        </w:rPr>
      </w:pPr>
      <w:r w:rsidRPr="0072752E">
        <w:rPr>
          <w:lang w:eastAsia="en-GB"/>
        </w:rPr>
        <w:t>Independent Nurse Prescriber (V300)</w:t>
      </w:r>
    </w:p>
    <w:p w14:paraId="3938821E" w14:textId="77777777" w:rsidR="0072752E" w:rsidRPr="0072752E" w:rsidRDefault="0072752E" w:rsidP="0072752E">
      <w:pPr>
        <w:numPr>
          <w:ilvl w:val="0"/>
          <w:numId w:val="49"/>
        </w:numPr>
        <w:spacing w:before="0" w:after="0"/>
        <w:rPr>
          <w:lang w:eastAsia="en-GB"/>
        </w:rPr>
      </w:pPr>
      <w:r w:rsidRPr="0072752E">
        <w:rPr>
          <w:lang w:eastAsia="en-GB"/>
        </w:rPr>
        <w:t>Significant experience in a primary care or urgent care setting</w:t>
      </w:r>
    </w:p>
    <w:p w14:paraId="47E499A1" w14:textId="77777777" w:rsidR="0072752E" w:rsidRPr="0072752E" w:rsidRDefault="0072752E" w:rsidP="0072752E">
      <w:pPr>
        <w:numPr>
          <w:ilvl w:val="0"/>
          <w:numId w:val="49"/>
        </w:numPr>
        <w:spacing w:before="0" w:after="0"/>
        <w:rPr>
          <w:lang w:eastAsia="en-GB"/>
        </w:rPr>
      </w:pPr>
      <w:r w:rsidRPr="0072752E">
        <w:rPr>
          <w:lang w:eastAsia="en-GB"/>
        </w:rPr>
        <w:t>Excellent communication and interpersonal skills</w:t>
      </w:r>
    </w:p>
    <w:p w14:paraId="27E6A270" w14:textId="77777777" w:rsidR="0072752E" w:rsidRPr="0072752E" w:rsidRDefault="0072752E" w:rsidP="0072752E">
      <w:pPr>
        <w:numPr>
          <w:ilvl w:val="0"/>
          <w:numId w:val="49"/>
        </w:numPr>
        <w:spacing w:before="0" w:after="0"/>
        <w:rPr>
          <w:lang w:eastAsia="en-GB"/>
        </w:rPr>
      </w:pPr>
      <w:r w:rsidRPr="0072752E">
        <w:rPr>
          <w:lang w:eastAsia="en-GB"/>
        </w:rPr>
        <w:t>Ability to work autonomously and as part of a team</w:t>
      </w:r>
    </w:p>
    <w:p w14:paraId="55F25A35" w14:textId="77777777" w:rsidR="0072752E" w:rsidRPr="0072752E" w:rsidRDefault="0072752E" w:rsidP="0072752E">
      <w:pPr>
        <w:pStyle w:val="Heading3"/>
      </w:pPr>
      <w:r w:rsidRPr="0072752E">
        <w:t>Desirable:</w:t>
      </w:r>
    </w:p>
    <w:p w14:paraId="4D7B93F2" w14:textId="77777777" w:rsidR="0072752E" w:rsidRPr="0072752E" w:rsidRDefault="0072752E" w:rsidP="0072752E">
      <w:pPr>
        <w:numPr>
          <w:ilvl w:val="0"/>
          <w:numId w:val="50"/>
        </w:numPr>
        <w:spacing w:before="0" w:after="0"/>
        <w:rPr>
          <w:lang w:eastAsia="en-GB"/>
        </w:rPr>
      </w:pPr>
      <w:r w:rsidRPr="0072752E">
        <w:rPr>
          <w:lang w:eastAsia="en-GB"/>
        </w:rPr>
        <w:t>Experience in managing long-term conditions</w:t>
      </w:r>
    </w:p>
    <w:p w14:paraId="18E78BF3" w14:textId="77777777" w:rsidR="0072752E" w:rsidRPr="0072752E" w:rsidRDefault="0072752E" w:rsidP="0072752E">
      <w:pPr>
        <w:numPr>
          <w:ilvl w:val="0"/>
          <w:numId w:val="50"/>
        </w:numPr>
        <w:spacing w:before="0" w:after="0"/>
        <w:rPr>
          <w:lang w:eastAsia="en-GB"/>
        </w:rPr>
      </w:pPr>
      <w:r w:rsidRPr="0072752E">
        <w:rPr>
          <w:lang w:eastAsia="en-GB"/>
        </w:rPr>
        <w:t>Minor illness and injury qualifications</w:t>
      </w:r>
    </w:p>
    <w:p w14:paraId="05F0A560" w14:textId="6402D9F2" w:rsidR="0072752E" w:rsidRPr="0072752E" w:rsidRDefault="0072752E" w:rsidP="0072752E">
      <w:pPr>
        <w:numPr>
          <w:ilvl w:val="0"/>
          <w:numId w:val="50"/>
        </w:numPr>
        <w:spacing w:before="0" w:after="0"/>
        <w:rPr>
          <w:lang w:eastAsia="en-GB"/>
        </w:rPr>
      </w:pPr>
      <w:r w:rsidRPr="0072752E">
        <w:rPr>
          <w:lang w:eastAsia="en-GB"/>
        </w:rPr>
        <w:t xml:space="preserve">Knowledge of </w:t>
      </w:r>
      <w:r>
        <w:rPr>
          <w:lang w:eastAsia="en-GB"/>
        </w:rPr>
        <w:t>SystmOne</w:t>
      </w:r>
      <w:r w:rsidRPr="0072752E">
        <w:rPr>
          <w:lang w:eastAsia="en-GB"/>
        </w:rPr>
        <w:t xml:space="preserve"> </w:t>
      </w:r>
    </w:p>
    <w:p w14:paraId="7C04FAE9" w14:textId="77777777" w:rsidR="0072752E" w:rsidRPr="0072752E" w:rsidRDefault="0072752E" w:rsidP="0072752E">
      <w:pPr>
        <w:pStyle w:val="Heading2"/>
      </w:pPr>
      <w:r w:rsidRPr="0072752E">
        <w:t>What We Offer</w:t>
      </w:r>
    </w:p>
    <w:p w14:paraId="661AAED5" w14:textId="77777777" w:rsidR="0072752E" w:rsidRPr="0072752E" w:rsidRDefault="0072752E" w:rsidP="0072752E">
      <w:pPr>
        <w:numPr>
          <w:ilvl w:val="0"/>
          <w:numId w:val="51"/>
        </w:numPr>
        <w:spacing w:before="0" w:after="0"/>
        <w:rPr>
          <w:lang w:eastAsia="en-GB"/>
        </w:rPr>
      </w:pPr>
      <w:r w:rsidRPr="0072752E">
        <w:rPr>
          <w:lang w:eastAsia="en-GB"/>
        </w:rPr>
        <w:t>Supportive, friendly work environment</w:t>
      </w:r>
    </w:p>
    <w:p w14:paraId="28B21AB1" w14:textId="77777777" w:rsidR="0072752E" w:rsidRPr="0072752E" w:rsidRDefault="0072752E" w:rsidP="0072752E">
      <w:pPr>
        <w:numPr>
          <w:ilvl w:val="0"/>
          <w:numId w:val="51"/>
        </w:numPr>
        <w:spacing w:before="0" w:after="0"/>
        <w:rPr>
          <w:lang w:eastAsia="en-GB"/>
        </w:rPr>
      </w:pPr>
      <w:r w:rsidRPr="0072752E">
        <w:rPr>
          <w:lang w:eastAsia="en-GB"/>
        </w:rPr>
        <w:t>Regular CPD opportunities and professional development support</w:t>
      </w:r>
    </w:p>
    <w:p w14:paraId="53B6AEB3" w14:textId="77777777" w:rsidR="0072752E" w:rsidRPr="0072752E" w:rsidRDefault="0072752E" w:rsidP="0072752E">
      <w:pPr>
        <w:numPr>
          <w:ilvl w:val="0"/>
          <w:numId w:val="51"/>
        </w:numPr>
        <w:spacing w:before="0" w:after="0"/>
        <w:rPr>
          <w:lang w:eastAsia="en-GB"/>
        </w:rPr>
      </w:pPr>
      <w:r w:rsidRPr="0072752E">
        <w:rPr>
          <w:lang w:eastAsia="en-GB"/>
        </w:rPr>
        <w:t>NHS pension scheme</w:t>
      </w:r>
    </w:p>
    <w:p w14:paraId="2258DDEC" w14:textId="77777777" w:rsidR="0072752E" w:rsidRPr="0072752E" w:rsidRDefault="0072752E" w:rsidP="0072752E">
      <w:pPr>
        <w:numPr>
          <w:ilvl w:val="0"/>
          <w:numId w:val="51"/>
        </w:numPr>
        <w:spacing w:before="0" w:after="0"/>
        <w:rPr>
          <w:lang w:eastAsia="en-GB"/>
        </w:rPr>
      </w:pPr>
      <w:r w:rsidRPr="0072752E">
        <w:rPr>
          <w:lang w:eastAsia="en-GB"/>
        </w:rPr>
        <w:t>Generous annual leave</w:t>
      </w:r>
    </w:p>
    <w:p w14:paraId="464678DB" w14:textId="77777777" w:rsidR="0072752E" w:rsidRPr="0072752E" w:rsidRDefault="0072752E" w:rsidP="0072752E">
      <w:pPr>
        <w:numPr>
          <w:ilvl w:val="0"/>
          <w:numId w:val="51"/>
        </w:numPr>
        <w:spacing w:before="0" w:after="0"/>
        <w:rPr>
          <w:lang w:eastAsia="en-GB"/>
        </w:rPr>
      </w:pPr>
      <w:r w:rsidRPr="0072752E">
        <w:rPr>
          <w:lang w:eastAsia="en-GB"/>
        </w:rPr>
        <w:t>On-site parking</w:t>
      </w:r>
    </w:p>
    <w:p w14:paraId="18974666" w14:textId="77777777" w:rsidR="0072752E" w:rsidRPr="0072752E" w:rsidRDefault="0072752E" w:rsidP="0072752E">
      <w:pPr>
        <w:pStyle w:val="Heading2"/>
      </w:pPr>
      <w:r w:rsidRPr="0072752E">
        <w:t>How to Apply</w:t>
      </w:r>
    </w:p>
    <w:p w14:paraId="0D3BAC5D" w14:textId="77777777" w:rsidR="0072752E" w:rsidRDefault="0072752E" w:rsidP="0072752E">
      <w:pPr>
        <w:spacing w:before="0" w:after="0"/>
        <w:rPr>
          <w:lang w:eastAsia="en-GB"/>
        </w:rPr>
      </w:pPr>
      <w:r w:rsidRPr="0072752E">
        <w:rPr>
          <w:lang w:eastAsia="en-GB"/>
        </w:rPr>
        <w:t xml:space="preserve">Please submit your CV and a covering letter outlining your suitability for the role to </w:t>
      </w:r>
      <w:hyperlink r:id="rId11" w:history="1">
        <w:r w:rsidRPr="0072752E">
          <w:rPr>
            <w:rStyle w:val="Hyperlink"/>
            <w:lang w:eastAsia="en-GB"/>
          </w:rPr>
          <w:t>Sue.wilkins@dorsetgp.nhs.uk</w:t>
        </w:r>
      </w:hyperlink>
    </w:p>
    <w:p w14:paraId="2BEEF47B" w14:textId="77777777" w:rsidR="0072752E" w:rsidRDefault="0072752E" w:rsidP="0072752E">
      <w:pPr>
        <w:spacing w:before="0" w:after="0"/>
        <w:rPr>
          <w:lang w:eastAsia="en-GB"/>
        </w:rPr>
      </w:pPr>
    </w:p>
    <w:p w14:paraId="7E746C8D" w14:textId="0925E5A2" w:rsidR="0072752E" w:rsidRPr="0072752E" w:rsidRDefault="0072752E" w:rsidP="0072752E">
      <w:pPr>
        <w:spacing w:before="0" w:after="0"/>
        <w:rPr>
          <w:lang w:eastAsia="en-GB"/>
        </w:rPr>
      </w:pPr>
      <w:r w:rsidRPr="0072752E">
        <w:rPr>
          <w:lang w:eastAsia="en-GB"/>
        </w:rPr>
        <w:t xml:space="preserve">For informal enquiries or to arrange a visit, please contact </w:t>
      </w:r>
      <w:hyperlink r:id="rId12" w:history="1">
        <w:r w:rsidRPr="0072752E">
          <w:rPr>
            <w:rStyle w:val="Hyperlink"/>
            <w:lang w:eastAsia="en-GB"/>
          </w:rPr>
          <w:t>Sue.wilkins@dorsetgp.nhs.uk</w:t>
        </w:r>
      </w:hyperlink>
      <w:r w:rsidRPr="0072752E">
        <w:rPr>
          <w:lang w:eastAsia="en-GB"/>
        </w:rPr>
        <w:t xml:space="preserve">  </w:t>
      </w:r>
    </w:p>
    <w:p w14:paraId="1CA97149" w14:textId="77777777" w:rsidR="00764A08" w:rsidRPr="00976D16" w:rsidRDefault="00764A08" w:rsidP="00976D16">
      <w:pPr>
        <w:spacing w:before="0" w:after="0"/>
        <w:rPr>
          <w:lang w:eastAsia="en-GB"/>
        </w:rPr>
      </w:pPr>
    </w:p>
    <w:sectPr w:rsidR="00764A08" w:rsidRPr="00976D16" w:rsidSect="0001789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247" w:right="1247" w:bottom="1247" w:left="124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DFD69" w14:textId="77777777" w:rsidR="00BE144B" w:rsidRDefault="00BE144B" w:rsidP="00EE30F5">
      <w:r>
        <w:separator/>
      </w:r>
    </w:p>
  </w:endnote>
  <w:endnote w:type="continuationSeparator" w:id="0">
    <w:p w14:paraId="65C62C8C" w14:textId="77777777" w:rsidR="00BE144B" w:rsidRDefault="00BE144B" w:rsidP="00EE3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9928F" w14:textId="77777777" w:rsidR="00EE30F5" w:rsidRDefault="00EE30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CD50D" w14:textId="77777777" w:rsidR="00897374" w:rsidRDefault="00897374" w:rsidP="00976D16">
    <w:pPr>
      <w:pStyle w:val="Footer"/>
      <w:tabs>
        <w:tab w:val="clear" w:pos="1275"/>
      </w:tabs>
      <w:spacing w:before="120"/>
      <w:ind w:left="113"/>
      <w:jc w:val="center"/>
      <w:rPr>
        <w:rFonts w:ascii="Aptos" w:hAnsi="Aptos"/>
        <w:color w:val="304C89"/>
        <w:sz w:val="28"/>
        <w:szCs w:val="28"/>
      </w:rPr>
    </w:pPr>
    <w:r>
      <w:rPr>
        <w:noProof/>
      </w:rPr>
      <w:drawing>
        <wp:inline distT="0" distB="0" distL="0" distR="0" wp14:anchorId="00CC9FD6" wp14:editId="451C7C3B">
          <wp:extent cx="5940000" cy="46800"/>
          <wp:effectExtent l="0" t="0" r="0" b="0"/>
          <wp:docPr id="1317253967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000" cy="4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46569F" w14:textId="357E6231" w:rsidR="0055107F" w:rsidRPr="00976D16" w:rsidRDefault="0055107F" w:rsidP="00897374">
    <w:pPr>
      <w:pStyle w:val="Footer"/>
      <w:tabs>
        <w:tab w:val="clear" w:pos="1275"/>
      </w:tabs>
      <w:spacing w:before="240"/>
      <w:ind w:left="113"/>
      <w:jc w:val="center"/>
      <w:rPr>
        <w:rFonts w:ascii="Aptos" w:hAnsi="Aptos"/>
        <w:color w:val="304C89"/>
        <w:sz w:val="16"/>
        <w:szCs w:val="12"/>
      </w:rPr>
    </w:pPr>
    <w:r w:rsidRPr="00976D16">
      <w:rPr>
        <w:rFonts w:ascii="Aptos" w:hAnsi="Aptos"/>
        <w:color w:val="304C89"/>
        <w:sz w:val="24"/>
        <w:szCs w:val="24"/>
      </w:rPr>
      <w:t xml:space="preserve">Pg </w:t>
    </w:r>
    <w:r w:rsidRPr="00976D16">
      <w:rPr>
        <w:rFonts w:ascii="Aptos" w:hAnsi="Aptos"/>
        <w:color w:val="304C89"/>
        <w:sz w:val="24"/>
        <w:szCs w:val="24"/>
      </w:rPr>
      <w:fldChar w:fldCharType="begin"/>
    </w:r>
    <w:r w:rsidRPr="00976D16">
      <w:rPr>
        <w:rFonts w:ascii="Aptos" w:hAnsi="Aptos"/>
        <w:color w:val="304C89"/>
        <w:sz w:val="24"/>
        <w:szCs w:val="24"/>
      </w:rPr>
      <w:instrText xml:space="preserve"> PAGE   \* MERGEFORMAT </w:instrText>
    </w:r>
    <w:r w:rsidRPr="00976D16">
      <w:rPr>
        <w:rFonts w:ascii="Aptos" w:hAnsi="Aptos"/>
        <w:color w:val="304C89"/>
        <w:sz w:val="24"/>
        <w:szCs w:val="24"/>
      </w:rPr>
      <w:fldChar w:fldCharType="separate"/>
    </w:r>
    <w:r w:rsidRPr="00976D16">
      <w:rPr>
        <w:rFonts w:ascii="Aptos" w:hAnsi="Aptos"/>
        <w:noProof/>
        <w:color w:val="304C89"/>
        <w:sz w:val="24"/>
        <w:szCs w:val="24"/>
      </w:rPr>
      <w:t>1</w:t>
    </w:r>
    <w:r w:rsidRPr="00976D16">
      <w:rPr>
        <w:rFonts w:ascii="Aptos" w:hAnsi="Aptos"/>
        <w:color w:val="304C89"/>
        <w:sz w:val="24"/>
        <w:szCs w:val="24"/>
      </w:rPr>
      <w:fldChar w:fldCharType="end"/>
    </w:r>
    <w:r w:rsidRPr="00976D16">
      <w:rPr>
        <w:rFonts w:ascii="Aptos" w:hAnsi="Aptos"/>
        <w:color w:val="304C89"/>
        <w:sz w:val="24"/>
        <w:szCs w:val="24"/>
      </w:rPr>
      <w:tab/>
    </w:r>
    <w:r w:rsidRPr="00976D16">
      <w:rPr>
        <w:rFonts w:ascii="Aptos" w:hAnsi="Aptos"/>
        <w:color w:val="304C89"/>
        <w:sz w:val="24"/>
        <w:szCs w:val="24"/>
      </w:rPr>
      <w:tab/>
    </w:r>
    <w:r w:rsidR="0072752E">
      <w:rPr>
        <w:rFonts w:ascii="Aptos" w:hAnsi="Aptos"/>
        <w:b/>
        <w:bCs/>
        <w:color w:val="304C89"/>
        <w:sz w:val="24"/>
        <w:szCs w:val="24"/>
      </w:rPr>
      <w:t>JOB ADVERT A</w:t>
    </w:r>
    <w:r w:rsidR="00650D6D">
      <w:rPr>
        <w:rFonts w:ascii="Aptos" w:hAnsi="Aptos"/>
        <w:b/>
        <w:bCs/>
        <w:color w:val="304C89"/>
        <w:sz w:val="24"/>
        <w:szCs w:val="24"/>
      </w:rPr>
      <w:t>C</w:t>
    </w:r>
    <w:r w:rsidR="0072752E">
      <w:rPr>
        <w:rFonts w:ascii="Aptos" w:hAnsi="Aptos"/>
        <w:b/>
        <w:bCs/>
        <w:color w:val="304C89"/>
        <w:sz w:val="24"/>
        <w:szCs w:val="24"/>
      </w:rPr>
      <w:t>P</w:t>
    </w:r>
    <w:r w:rsidR="00897374" w:rsidRPr="00976D16">
      <w:rPr>
        <w:rFonts w:ascii="Aptos" w:hAnsi="Aptos"/>
        <w:b/>
        <w:bCs/>
        <w:color w:val="304C89"/>
        <w:sz w:val="24"/>
        <w:szCs w:val="24"/>
      </w:rPr>
      <w:tab/>
    </w:r>
    <w:r w:rsidRPr="00976D16">
      <w:rPr>
        <w:rFonts w:ascii="Aptos" w:hAnsi="Aptos"/>
        <w:color w:val="304C89"/>
        <w:sz w:val="24"/>
        <w:szCs w:val="24"/>
      </w:rPr>
      <w:tab/>
    </w:r>
    <w:r w:rsidR="00545DCF">
      <w:rPr>
        <w:rFonts w:ascii="Aptos" w:hAnsi="Aptos"/>
        <w:color w:val="304C89"/>
        <w:sz w:val="24"/>
        <w:szCs w:val="24"/>
      </w:rPr>
      <w:fldChar w:fldCharType="begin"/>
    </w:r>
    <w:r w:rsidR="00545DCF">
      <w:rPr>
        <w:rFonts w:ascii="Aptos" w:hAnsi="Aptos"/>
        <w:color w:val="304C89"/>
        <w:sz w:val="24"/>
        <w:szCs w:val="24"/>
      </w:rPr>
      <w:instrText xml:space="preserve"> DATE \@ "d-MMM-yy" </w:instrText>
    </w:r>
    <w:r w:rsidR="00545DCF">
      <w:rPr>
        <w:rFonts w:ascii="Aptos" w:hAnsi="Aptos"/>
        <w:color w:val="304C89"/>
        <w:sz w:val="24"/>
        <w:szCs w:val="24"/>
      </w:rPr>
      <w:fldChar w:fldCharType="separate"/>
    </w:r>
    <w:r w:rsidR="00626A09">
      <w:rPr>
        <w:rFonts w:ascii="Aptos" w:hAnsi="Aptos"/>
        <w:noProof/>
        <w:color w:val="304C89"/>
        <w:sz w:val="24"/>
        <w:szCs w:val="24"/>
      </w:rPr>
      <w:t>9-Jun-25</w:t>
    </w:r>
    <w:r w:rsidR="00545DCF">
      <w:rPr>
        <w:rFonts w:ascii="Aptos" w:hAnsi="Aptos"/>
        <w:color w:val="304C89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3876A" w14:textId="77777777" w:rsidR="00EE30F5" w:rsidRDefault="00EE30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DDB6C" w14:textId="77777777" w:rsidR="00BE144B" w:rsidRDefault="00BE144B" w:rsidP="00EE30F5">
      <w:r>
        <w:separator/>
      </w:r>
    </w:p>
  </w:footnote>
  <w:footnote w:type="continuationSeparator" w:id="0">
    <w:p w14:paraId="3FC91774" w14:textId="77777777" w:rsidR="00BE144B" w:rsidRDefault="00BE144B" w:rsidP="00EE30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C37F" w14:textId="77777777" w:rsidR="00EE30F5" w:rsidRDefault="00EE30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11E5D" w14:textId="77777777" w:rsidR="00EE30F5" w:rsidRDefault="000D1B59" w:rsidP="00764A08">
    <w:pPr>
      <w:pStyle w:val="Header"/>
      <w:ind w:left="0"/>
      <w:jc w:val="left"/>
    </w:pPr>
    <w:r w:rsidRPr="00740C78">
      <w:drawing>
        <wp:inline distT="0" distB="0" distL="0" distR="0" wp14:anchorId="36A5F2F9" wp14:editId="17670803">
          <wp:extent cx="1543050" cy="430657"/>
          <wp:effectExtent l="0" t="0" r="0" b="7620"/>
          <wp:docPr id="1227943348" name="Picture 1" descr="Blue text on a black background&#10;&#10;Description automatically generated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7943348" name="Picture 1" descr="Blue text on a black background&#10;&#10;Description automatically generated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97428" cy="4458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16CE6B" w14:textId="02DC9689" w:rsidR="00981133" w:rsidRDefault="00981133" w:rsidP="0072752E">
    <w:pPr>
      <w:pStyle w:val="Header"/>
      <w:tabs>
        <w:tab w:val="left" w:pos="426"/>
      </w:tabs>
      <w:spacing w:after="240"/>
      <w:ind w:left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F2EE4" w14:textId="77777777" w:rsidR="00EE30F5" w:rsidRDefault="00EE30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B5B40"/>
    <w:multiLevelType w:val="hybridMultilevel"/>
    <w:tmpl w:val="D0725F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A4C42"/>
    <w:multiLevelType w:val="hybridMultilevel"/>
    <w:tmpl w:val="75CA5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F076F"/>
    <w:multiLevelType w:val="hybridMultilevel"/>
    <w:tmpl w:val="8DCC6D28"/>
    <w:lvl w:ilvl="0" w:tplc="DF4AC92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C6023"/>
    <w:multiLevelType w:val="hybridMultilevel"/>
    <w:tmpl w:val="726888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A1F21"/>
    <w:multiLevelType w:val="hybridMultilevel"/>
    <w:tmpl w:val="6B5ADBFC"/>
    <w:lvl w:ilvl="0" w:tplc="55D05E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60672"/>
    <w:multiLevelType w:val="hybridMultilevel"/>
    <w:tmpl w:val="E244DD72"/>
    <w:lvl w:ilvl="0" w:tplc="08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0FC776AF"/>
    <w:multiLevelType w:val="hybridMultilevel"/>
    <w:tmpl w:val="827E83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5E17DA"/>
    <w:multiLevelType w:val="multilevel"/>
    <w:tmpl w:val="E7D20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6834547"/>
    <w:multiLevelType w:val="hybridMultilevel"/>
    <w:tmpl w:val="F39EA4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6EE55F3"/>
    <w:multiLevelType w:val="hybridMultilevel"/>
    <w:tmpl w:val="3028EB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92519"/>
    <w:multiLevelType w:val="multilevel"/>
    <w:tmpl w:val="EE9C8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2C6D13"/>
    <w:multiLevelType w:val="hybridMultilevel"/>
    <w:tmpl w:val="93024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E70FD3"/>
    <w:multiLevelType w:val="hybridMultilevel"/>
    <w:tmpl w:val="4056A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F65084"/>
    <w:multiLevelType w:val="hybridMultilevel"/>
    <w:tmpl w:val="4038F5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AD3FD4"/>
    <w:multiLevelType w:val="hybridMultilevel"/>
    <w:tmpl w:val="AF3648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442D38"/>
    <w:multiLevelType w:val="hybridMultilevel"/>
    <w:tmpl w:val="2750AA82"/>
    <w:lvl w:ilvl="0" w:tplc="489865F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E657D9"/>
    <w:multiLevelType w:val="multilevel"/>
    <w:tmpl w:val="C4DCD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3A68C9"/>
    <w:multiLevelType w:val="hybridMultilevel"/>
    <w:tmpl w:val="6DB07B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A46549"/>
    <w:multiLevelType w:val="hybridMultilevel"/>
    <w:tmpl w:val="BDF25E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167643"/>
    <w:multiLevelType w:val="hybridMultilevel"/>
    <w:tmpl w:val="79169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D76EFB"/>
    <w:multiLevelType w:val="multilevel"/>
    <w:tmpl w:val="A6EC1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DCA5BC0"/>
    <w:multiLevelType w:val="hybridMultilevel"/>
    <w:tmpl w:val="6CF0A19A"/>
    <w:lvl w:ilvl="0" w:tplc="C78E06E2">
      <w:start w:val="1"/>
      <w:numFmt w:val="decimal"/>
      <w:pStyle w:val="Para1"/>
      <w:lvlText w:val="%1."/>
      <w:lvlJc w:val="left"/>
      <w:pPr>
        <w:ind w:left="360" w:hanging="360"/>
      </w:pPr>
    </w:lvl>
    <w:lvl w:ilvl="1" w:tplc="679A1486">
      <w:start w:val="1"/>
      <w:numFmt w:val="lowerLetter"/>
      <w:pStyle w:val="Para2"/>
      <w:lvlText w:val="%2."/>
      <w:lvlJc w:val="left"/>
      <w:pPr>
        <w:ind w:left="1080" w:hanging="360"/>
      </w:pPr>
    </w:lvl>
    <w:lvl w:ilvl="2" w:tplc="F7C04066">
      <w:start w:val="1"/>
      <w:numFmt w:val="lowerRoman"/>
      <w:pStyle w:val="Para3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EE429D3"/>
    <w:multiLevelType w:val="hybridMultilevel"/>
    <w:tmpl w:val="88A462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0141FB3"/>
    <w:multiLevelType w:val="hybridMultilevel"/>
    <w:tmpl w:val="AED6C8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64617D"/>
    <w:multiLevelType w:val="hybridMultilevel"/>
    <w:tmpl w:val="ED3C9B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D318B7"/>
    <w:multiLevelType w:val="hybridMultilevel"/>
    <w:tmpl w:val="88ACCF24"/>
    <w:lvl w:ilvl="0" w:tplc="64EAC6B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71E2977"/>
    <w:multiLevelType w:val="hybridMultilevel"/>
    <w:tmpl w:val="0666DC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F06703"/>
    <w:multiLevelType w:val="hybridMultilevel"/>
    <w:tmpl w:val="8A5C7282"/>
    <w:lvl w:ilvl="0" w:tplc="95E29A6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500A5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D38069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F61A8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BC393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44A87F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C0DB7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2AB05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016C5A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56123A"/>
    <w:multiLevelType w:val="hybridMultilevel"/>
    <w:tmpl w:val="C31CB7F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5A579B"/>
    <w:multiLevelType w:val="multilevel"/>
    <w:tmpl w:val="5C3E2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9AE6B94"/>
    <w:multiLevelType w:val="hybridMultilevel"/>
    <w:tmpl w:val="A2EA85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802E0D"/>
    <w:multiLevelType w:val="hybridMultilevel"/>
    <w:tmpl w:val="8ED05730"/>
    <w:lvl w:ilvl="0" w:tplc="BA28059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0B74C20"/>
    <w:multiLevelType w:val="hybridMultilevel"/>
    <w:tmpl w:val="351E4218"/>
    <w:lvl w:ilvl="0" w:tplc="C5A2855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437079"/>
    <w:multiLevelType w:val="hybridMultilevel"/>
    <w:tmpl w:val="29029B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0C0F02"/>
    <w:multiLevelType w:val="hybridMultilevel"/>
    <w:tmpl w:val="E7FC5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947047"/>
    <w:multiLevelType w:val="hybridMultilevel"/>
    <w:tmpl w:val="E7D8CC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193554"/>
    <w:multiLevelType w:val="hybridMultilevel"/>
    <w:tmpl w:val="4EFEF766"/>
    <w:lvl w:ilvl="0" w:tplc="1C6476CE">
      <w:start w:val="1"/>
      <w:numFmt w:val="decimal"/>
      <w:lvlText w:val="%1."/>
      <w:lvlJc w:val="left"/>
      <w:pPr>
        <w:ind w:left="720" w:hanging="360"/>
      </w:pPr>
      <w:rPr>
        <w:rFonts w:eastAsiaTheme="minorHAnsi" w:cstheme="minorHAnsi" w:hint="default"/>
        <w:color w:val="00000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966106"/>
    <w:multiLevelType w:val="hybridMultilevel"/>
    <w:tmpl w:val="CF50ACCC"/>
    <w:lvl w:ilvl="0" w:tplc="BCF8F4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D71ADE"/>
    <w:multiLevelType w:val="multilevel"/>
    <w:tmpl w:val="FE42C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42822AA"/>
    <w:multiLevelType w:val="hybridMultilevel"/>
    <w:tmpl w:val="795C1E3A"/>
    <w:lvl w:ilvl="0" w:tplc="08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40" w15:restartNumberingAfterBreak="0">
    <w:nsid w:val="642B0B0B"/>
    <w:multiLevelType w:val="hybridMultilevel"/>
    <w:tmpl w:val="664CFDAA"/>
    <w:lvl w:ilvl="0" w:tplc="D4869AFC">
      <w:numFmt w:val="bullet"/>
      <w:lvlText w:val=""/>
      <w:lvlJc w:val="left"/>
      <w:pPr>
        <w:ind w:left="4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1" w15:restartNumberingAfterBreak="0">
    <w:nsid w:val="68E7332F"/>
    <w:multiLevelType w:val="multilevel"/>
    <w:tmpl w:val="8C760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C9F70DE"/>
    <w:multiLevelType w:val="multilevel"/>
    <w:tmpl w:val="982A1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1CA1469"/>
    <w:multiLevelType w:val="multilevel"/>
    <w:tmpl w:val="7DB85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5995048"/>
    <w:multiLevelType w:val="hybridMultilevel"/>
    <w:tmpl w:val="1FE035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8040B5"/>
    <w:multiLevelType w:val="hybridMultilevel"/>
    <w:tmpl w:val="5C208D20"/>
    <w:lvl w:ilvl="0" w:tplc="E9E0EF64">
      <w:start w:val="7"/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6" w15:restartNumberingAfterBreak="0">
    <w:nsid w:val="7DDC3E0B"/>
    <w:multiLevelType w:val="hybridMultilevel"/>
    <w:tmpl w:val="C9288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5514589">
    <w:abstractNumId w:val="21"/>
  </w:num>
  <w:num w:numId="2" w16cid:durableId="1233002189">
    <w:abstractNumId w:val="0"/>
  </w:num>
  <w:num w:numId="3" w16cid:durableId="1423835984">
    <w:abstractNumId w:val="24"/>
  </w:num>
  <w:num w:numId="4" w16cid:durableId="1366253680">
    <w:abstractNumId w:val="37"/>
  </w:num>
  <w:num w:numId="5" w16cid:durableId="3442114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1435560">
    <w:abstractNumId w:val="24"/>
  </w:num>
  <w:num w:numId="7" w16cid:durableId="198681428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53914183">
    <w:abstractNumId w:val="13"/>
  </w:num>
  <w:num w:numId="9" w16cid:durableId="1839998442">
    <w:abstractNumId w:val="5"/>
  </w:num>
  <w:num w:numId="10" w16cid:durableId="1139347547">
    <w:abstractNumId w:val="40"/>
  </w:num>
  <w:num w:numId="11" w16cid:durableId="2000885946">
    <w:abstractNumId w:val="22"/>
  </w:num>
  <w:num w:numId="12" w16cid:durableId="477768044">
    <w:abstractNumId w:val="1"/>
  </w:num>
  <w:num w:numId="13" w16cid:durableId="1490487357">
    <w:abstractNumId w:val="23"/>
  </w:num>
  <w:num w:numId="14" w16cid:durableId="410540787">
    <w:abstractNumId w:val="9"/>
  </w:num>
  <w:num w:numId="15" w16cid:durableId="130683789">
    <w:abstractNumId w:val="15"/>
  </w:num>
  <w:num w:numId="16" w16cid:durableId="1157765820">
    <w:abstractNumId w:val="8"/>
  </w:num>
  <w:num w:numId="17" w16cid:durableId="1091507005">
    <w:abstractNumId w:val="2"/>
  </w:num>
  <w:num w:numId="18" w16cid:durableId="1212495563">
    <w:abstractNumId w:val="36"/>
  </w:num>
  <w:num w:numId="19" w16cid:durableId="735323915">
    <w:abstractNumId w:val="3"/>
  </w:num>
  <w:num w:numId="20" w16cid:durableId="601842366">
    <w:abstractNumId w:val="30"/>
  </w:num>
  <w:num w:numId="21" w16cid:durableId="341737091">
    <w:abstractNumId w:val="6"/>
  </w:num>
  <w:num w:numId="22" w16cid:durableId="2137984455">
    <w:abstractNumId w:val="17"/>
  </w:num>
  <w:num w:numId="23" w16cid:durableId="1125542166">
    <w:abstractNumId w:val="43"/>
  </w:num>
  <w:num w:numId="24" w16cid:durableId="1086221989">
    <w:abstractNumId w:val="35"/>
  </w:num>
  <w:num w:numId="25" w16cid:durableId="1313489926">
    <w:abstractNumId w:val="4"/>
  </w:num>
  <w:num w:numId="26" w16cid:durableId="389111122">
    <w:abstractNumId w:val="39"/>
  </w:num>
  <w:num w:numId="27" w16cid:durableId="616983307">
    <w:abstractNumId w:val="10"/>
  </w:num>
  <w:num w:numId="28" w16cid:durableId="1380083427">
    <w:abstractNumId w:val="45"/>
  </w:num>
  <w:num w:numId="29" w16cid:durableId="892077227">
    <w:abstractNumId w:val="20"/>
  </w:num>
  <w:num w:numId="30" w16cid:durableId="43417618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21257130">
    <w:abstractNumId w:val="27"/>
  </w:num>
  <w:num w:numId="32" w16cid:durableId="527521488">
    <w:abstractNumId w:val="32"/>
  </w:num>
  <w:num w:numId="33" w16cid:durableId="972979574">
    <w:abstractNumId w:val="44"/>
  </w:num>
  <w:num w:numId="34" w16cid:durableId="2042853761">
    <w:abstractNumId w:val="19"/>
  </w:num>
  <w:num w:numId="35" w16cid:durableId="1754425831">
    <w:abstractNumId w:val="11"/>
  </w:num>
  <w:num w:numId="36" w16cid:durableId="1174298210">
    <w:abstractNumId w:val="31"/>
  </w:num>
  <w:num w:numId="37" w16cid:durableId="982349683">
    <w:abstractNumId w:val="25"/>
  </w:num>
  <w:num w:numId="38" w16cid:durableId="1884363385">
    <w:abstractNumId w:val="11"/>
  </w:num>
  <w:num w:numId="39" w16cid:durableId="528227006">
    <w:abstractNumId w:val="14"/>
  </w:num>
  <w:num w:numId="40" w16cid:durableId="107362475">
    <w:abstractNumId w:val="46"/>
  </w:num>
  <w:num w:numId="41" w16cid:durableId="2032140376">
    <w:abstractNumId w:val="33"/>
  </w:num>
  <w:num w:numId="42" w16cid:durableId="1357776704">
    <w:abstractNumId w:val="12"/>
  </w:num>
  <w:num w:numId="43" w16cid:durableId="470025086">
    <w:abstractNumId w:val="26"/>
  </w:num>
  <w:num w:numId="44" w16cid:durableId="1918903373">
    <w:abstractNumId w:val="34"/>
  </w:num>
  <w:num w:numId="45" w16cid:durableId="1828209870">
    <w:abstractNumId w:val="28"/>
  </w:num>
  <w:num w:numId="46" w16cid:durableId="16544266">
    <w:abstractNumId w:val="18"/>
  </w:num>
  <w:num w:numId="47" w16cid:durableId="2024474033">
    <w:abstractNumId w:val="7"/>
  </w:num>
  <w:num w:numId="48" w16cid:durableId="1840078243">
    <w:abstractNumId w:val="16"/>
  </w:num>
  <w:num w:numId="49" w16cid:durableId="746070780">
    <w:abstractNumId w:val="41"/>
  </w:num>
  <w:num w:numId="50" w16cid:durableId="1748569668">
    <w:abstractNumId w:val="38"/>
  </w:num>
  <w:num w:numId="51" w16cid:durableId="832344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52E"/>
    <w:rsid w:val="00000996"/>
    <w:rsid w:val="00003842"/>
    <w:rsid w:val="00004786"/>
    <w:rsid w:val="00012B13"/>
    <w:rsid w:val="00015363"/>
    <w:rsid w:val="00015CFB"/>
    <w:rsid w:val="00017891"/>
    <w:rsid w:val="00025DD6"/>
    <w:rsid w:val="00036C82"/>
    <w:rsid w:val="000410F1"/>
    <w:rsid w:val="000448EE"/>
    <w:rsid w:val="0005308F"/>
    <w:rsid w:val="0005484C"/>
    <w:rsid w:val="00057B0C"/>
    <w:rsid w:val="0006382B"/>
    <w:rsid w:val="00065E01"/>
    <w:rsid w:val="00070138"/>
    <w:rsid w:val="000779A0"/>
    <w:rsid w:val="000A41DB"/>
    <w:rsid w:val="000A7D3C"/>
    <w:rsid w:val="000B2965"/>
    <w:rsid w:val="000B34CB"/>
    <w:rsid w:val="000B4015"/>
    <w:rsid w:val="000B43FC"/>
    <w:rsid w:val="000C169C"/>
    <w:rsid w:val="000C19B9"/>
    <w:rsid w:val="000C4492"/>
    <w:rsid w:val="000C453A"/>
    <w:rsid w:val="000C6035"/>
    <w:rsid w:val="000C740F"/>
    <w:rsid w:val="000C797C"/>
    <w:rsid w:val="000D1B59"/>
    <w:rsid w:val="000E0D1C"/>
    <w:rsid w:val="000E2F1E"/>
    <w:rsid w:val="001077CC"/>
    <w:rsid w:val="00121E89"/>
    <w:rsid w:val="001273BD"/>
    <w:rsid w:val="0012769F"/>
    <w:rsid w:val="00134AB2"/>
    <w:rsid w:val="001371EF"/>
    <w:rsid w:val="00151DDB"/>
    <w:rsid w:val="00164CF3"/>
    <w:rsid w:val="001804F6"/>
    <w:rsid w:val="001809B6"/>
    <w:rsid w:val="00184179"/>
    <w:rsid w:val="001843CC"/>
    <w:rsid w:val="00184885"/>
    <w:rsid w:val="001A044D"/>
    <w:rsid w:val="001A6333"/>
    <w:rsid w:val="001B1E5A"/>
    <w:rsid w:val="001B66F0"/>
    <w:rsid w:val="001C01E2"/>
    <w:rsid w:val="001C2A89"/>
    <w:rsid w:val="001C2AB7"/>
    <w:rsid w:val="001C3107"/>
    <w:rsid w:val="001C525C"/>
    <w:rsid w:val="001C6874"/>
    <w:rsid w:val="001C7283"/>
    <w:rsid w:val="001D1E45"/>
    <w:rsid w:val="001D393A"/>
    <w:rsid w:val="001E0152"/>
    <w:rsid w:val="001E4782"/>
    <w:rsid w:val="001F34B2"/>
    <w:rsid w:val="001F5B02"/>
    <w:rsid w:val="00204DFD"/>
    <w:rsid w:val="002101F4"/>
    <w:rsid w:val="00211267"/>
    <w:rsid w:val="0021464A"/>
    <w:rsid w:val="00216605"/>
    <w:rsid w:val="00216B10"/>
    <w:rsid w:val="00221B2A"/>
    <w:rsid w:val="00223F90"/>
    <w:rsid w:val="00230230"/>
    <w:rsid w:val="00232EA6"/>
    <w:rsid w:val="00240711"/>
    <w:rsid w:val="00243E29"/>
    <w:rsid w:val="00244251"/>
    <w:rsid w:val="00251E48"/>
    <w:rsid w:val="002618B5"/>
    <w:rsid w:val="00263E09"/>
    <w:rsid w:val="00266931"/>
    <w:rsid w:val="002719F2"/>
    <w:rsid w:val="00271A43"/>
    <w:rsid w:val="00284997"/>
    <w:rsid w:val="00284DBE"/>
    <w:rsid w:val="002A7867"/>
    <w:rsid w:val="002B0668"/>
    <w:rsid w:val="002B2D7C"/>
    <w:rsid w:val="002B409B"/>
    <w:rsid w:val="002C2C43"/>
    <w:rsid w:val="002C3DEA"/>
    <w:rsid w:val="002D5F06"/>
    <w:rsid w:val="002D779A"/>
    <w:rsid w:val="002D7D66"/>
    <w:rsid w:val="002E0059"/>
    <w:rsid w:val="002F0DF8"/>
    <w:rsid w:val="002F0E87"/>
    <w:rsid w:val="002F1ED2"/>
    <w:rsid w:val="002F3DA1"/>
    <w:rsid w:val="002F3EF1"/>
    <w:rsid w:val="002F63D3"/>
    <w:rsid w:val="002F753E"/>
    <w:rsid w:val="003101B0"/>
    <w:rsid w:val="003144EE"/>
    <w:rsid w:val="00321268"/>
    <w:rsid w:val="00325155"/>
    <w:rsid w:val="00333571"/>
    <w:rsid w:val="00335178"/>
    <w:rsid w:val="00340DD7"/>
    <w:rsid w:val="003449C8"/>
    <w:rsid w:val="00355CF3"/>
    <w:rsid w:val="003566ED"/>
    <w:rsid w:val="003613EB"/>
    <w:rsid w:val="003775E8"/>
    <w:rsid w:val="00383068"/>
    <w:rsid w:val="00385473"/>
    <w:rsid w:val="0038778E"/>
    <w:rsid w:val="003902C8"/>
    <w:rsid w:val="00390AEC"/>
    <w:rsid w:val="00393356"/>
    <w:rsid w:val="0039379B"/>
    <w:rsid w:val="00395BC7"/>
    <w:rsid w:val="00395F00"/>
    <w:rsid w:val="003960E2"/>
    <w:rsid w:val="0039719B"/>
    <w:rsid w:val="003A42A2"/>
    <w:rsid w:val="003B3772"/>
    <w:rsid w:val="003B497D"/>
    <w:rsid w:val="003C6672"/>
    <w:rsid w:val="003D236B"/>
    <w:rsid w:val="003D5DE2"/>
    <w:rsid w:val="003D7F0A"/>
    <w:rsid w:val="00404C66"/>
    <w:rsid w:val="004121FA"/>
    <w:rsid w:val="0041559D"/>
    <w:rsid w:val="004202D0"/>
    <w:rsid w:val="00420E19"/>
    <w:rsid w:val="004407A0"/>
    <w:rsid w:val="0044697C"/>
    <w:rsid w:val="00447F62"/>
    <w:rsid w:val="00453686"/>
    <w:rsid w:val="0047305A"/>
    <w:rsid w:val="0047574D"/>
    <w:rsid w:val="0048730C"/>
    <w:rsid w:val="00492894"/>
    <w:rsid w:val="00492BAE"/>
    <w:rsid w:val="0049324A"/>
    <w:rsid w:val="0049334F"/>
    <w:rsid w:val="00495B5A"/>
    <w:rsid w:val="004A20E2"/>
    <w:rsid w:val="004A2563"/>
    <w:rsid w:val="004A673E"/>
    <w:rsid w:val="004B0070"/>
    <w:rsid w:val="004B08B6"/>
    <w:rsid w:val="004B4CC1"/>
    <w:rsid w:val="004C0ED7"/>
    <w:rsid w:val="004E1712"/>
    <w:rsid w:val="004E5503"/>
    <w:rsid w:val="004F0279"/>
    <w:rsid w:val="004F6A7B"/>
    <w:rsid w:val="00506D5A"/>
    <w:rsid w:val="00511649"/>
    <w:rsid w:val="0052238E"/>
    <w:rsid w:val="00531192"/>
    <w:rsid w:val="005325F5"/>
    <w:rsid w:val="00537440"/>
    <w:rsid w:val="00545DCF"/>
    <w:rsid w:val="00546524"/>
    <w:rsid w:val="00550C49"/>
    <w:rsid w:val="0055107F"/>
    <w:rsid w:val="00564409"/>
    <w:rsid w:val="00570F0D"/>
    <w:rsid w:val="005733AC"/>
    <w:rsid w:val="00574C96"/>
    <w:rsid w:val="00583F90"/>
    <w:rsid w:val="00591F5C"/>
    <w:rsid w:val="00592C11"/>
    <w:rsid w:val="005A2130"/>
    <w:rsid w:val="005A5410"/>
    <w:rsid w:val="005C0153"/>
    <w:rsid w:val="005C5E34"/>
    <w:rsid w:val="005C6E4F"/>
    <w:rsid w:val="005D417D"/>
    <w:rsid w:val="005D43DD"/>
    <w:rsid w:val="005E44E4"/>
    <w:rsid w:val="0060235F"/>
    <w:rsid w:val="00602ABA"/>
    <w:rsid w:val="00604076"/>
    <w:rsid w:val="00605716"/>
    <w:rsid w:val="00620196"/>
    <w:rsid w:val="006207E4"/>
    <w:rsid w:val="006217B0"/>
    <w:rsid w:val="00622281"/>
    <w:rsid w:val="006225F5"/>
    <w:rsid w:val="006243E8"/>
    <w:rsid w:val="00624F44"/>
    <w:rsid w:val="00626A09"/>
    <w:rsid w:val="00642184"/>
    <w:rsid w:val="00643C7B"/>
    <w:rsid w:val="00650D6D"/>
    <w:rsid w:val="0065778A"/>
    <w:rsid w:val="006651B9"/>
    <w:rsid w:val="00673006"/>
    <w:rsid w:val="00680ECC"/>
    <w:rsid w:val="00696AC6"/>
    <w:rsid w:val="006A694A"/>
    <w:rsid w:val="006A6E73"/>
    <w:rsid w:val="006B29C6"/>
    <w:rsid w:val="006B523F"/>
    <w:rsid w:val="006C0191"/>
    <w:rsid w:val="006C2AB2"/>
    <w:rsid w:val="006C3388"/>
    <w:rsid w:val="006C6D81"/>
    <w:rsid w:val="006D0568"/>
    <w:rsid w:val="006D074F"/>
    <w:rsid w:val="006D3B1D"/>
    <w:rsid w:val="006D6E1A"/>
    <w:rsid w:val="006E39D6"/>
    <w:rsid w:val="006E5E92"/>
    <w:rsid w:val="006E7725"/>
    <w:rsid w:val="006E7A11"/>
    <w:rsid w:val="0072505C"/>
    <w:rsid w:val="0072752E"/>
    <w:rsid w:val="00731BDF"/>
    <w:rsid w:val="00740C78"/>
    <w:rsid w:val="00744710"/>
    <w:rsid w:val="0075677E"/>
    <w:rsid w:val="007606DD"/>
    <w:rsid w:val="007608D0"/>
    <w:rsid w:val="00762890"/>
    <w:rsid w:val="007632E6"/>
    <w:rsid w:val="00764A08"/>
    <w:rsid w:val="007677CC"/>
    <w:rsid w:val="007733B7"/>
    <w:rsid w:val="00786483"/>
    <w:rsid w:val="00796F5D"/>
    <w:rsid w:val="00797861"/>
    <w:rsid w:val="007A2065"/>
    <w:rsid w:val="007A7B86"/>
    <w:rsid w:val="007B568D"/>
    <w:rsid w:val="007C37A4"/>
    <w:rsid w:val="007D215A"/>
    <w:rsid w:val="007E5BE3"/>
    <w:rsid w:val="00800478"/>
    <w:rsid w:val="00826FC0"/>
    <w:rsid w:val="00827750"/>
    <w:rsid w:val="0083703B"/>
    <w:rsid w:val="00851BA8"/>
    <w:rsid w:val="00864A16"/>
    <w:rsid w:val="00867210"/>
    <w:rsid w:val="00867F0D"/>
    <w:rsid w:val="0087230B"/>
    <w:rsid w:val="00872A7F"/>
    <w:rsid w:val="00874A0F"/>
    <w:rsid w:val="0088036C"/>
    <w:rsid w:val="00883D90"/>
    <w:rsid w:val="00892F8B"/>
    <w:rsid w:val="008935E2"/>
    <w:rsid w:val="00897374"/>
    <w:rsid w:val="008A1394"/>
    <w:rsid w:val="008A29FD"/>
    <w:rsid w:val="008A76EC"/>
    <w:rsid w:val="008B704A"/>
    <w:rsid w:val="008B7352"/>
    <w:rsid w:val="008D27A1"/>
    <w:rsid w:val="008D4CB1"/>
    <w:rsid w:val="008E1468"/>
    <w:rsid w:val="008E2C59"/>
    <w:rsid w:val="008F1A7A"/>
    <w:rsid w:val="008F4D5C"/>
    <w:rsid w:val="008F75A2"/>
    <w:rsid w:val="00900289"/>
    <w:rsid w:val="009018F4"/>
    <w:rsid w:val="00907724"/>
    <w:rsid w:val="00911DFE"/>
    <w:rsid w:val="009149CC"/>
    <w:rsid w:val="00917042"/>
    <w:rsid w:val="00917F5F"/>
    <w:rsid w:val="00927DF5"/>
    <w:rsid w:val="00932FDC"/>
    <w:rsid w:val="0095407B"/>
    <w:rsid w:val="0096219D"/>
    <w:rsid w:val="009662DA"/>
    <w:rsid w:val="00974665"/>
    <w:rsid w:val="00976CE0"/>
    <w:rsid w:val="00976D16"/>
    <w:rsid w:val="00981133"/>
    <w:rsid w:val="00982E07"/>
    <w:rsid w:val="00987F1B"/>
    <w:rsid w:val="0099283F"/>
    <w:rsid w:val="009A2D11"/>
    <w:rsid w:val="009A7406"/>
    <w:rsid w:val="009B41B7"/>
    <w:rsid w:val="009D0BA6"/>
    <w:rsid w:val="009E3E62"/>
    <w:rsid w:val="00A043E1"/>
    <w:rsid w:val="00A12898"/>
    <w:rsid w:val="00A359F3"/>
    <w:rsid w:val="00A535CD"/>
    <w:rsid w:val="00A6638E"/>
    <w:rsid w:val="00A70ABF"/>
    <w:rsid w:val="00A71525"/>
    <w:rsid w:val="00A71BE1"/>
    <w:rsid w:val="00A75177"/>
    <w:rsid w:val="00A81629"/>
    <w:rsid w:val="00A825FF"/>
    <w:rsid w:val="00A87B4C"/>
    <w:rsid w:val="00A97133"/>
    <w:rsid w:val="00AA5F6A"/>
    <w:rsid w:val="00AA7679"/>
    <w:rsid w:val="00AB65D0"/>
    <w:rsid w:val="00AC2C09"/>
    <w:rsid w:val="00AC2CC0"/>
    <w:rsid w:val="00AC34D8"/>
    <w:rsid w:val="00AC3DC6"/>
    <w:rsid w:val="00AD48CE"/>
    <w:rsid w:val="00AD4F6C"/>
    <w:rsid w:val="00AE4B51"/>
    <w:rsid w:val="00AE5B2B"/>
    <w:rsid w:val="00AF0320"/>
    <w:rsid w:val="00AF0387"/>
    <w:rsid w:val="00AF6DCD"/>
    <w:rsid w:val="00B025CD"/>
    <w:rsid w:val="00B04726"/>
    <w:rsid w:val="00B065B5"/>
    <w:rsid w:val="00B0793D"/>
    <w:rsid w:val="00B1317A"/>
    <w:rsid w:val="00B16A90"/>
    <w:rsid w:val="00B16C18"/>
    <w:rsid w:val="00B3621A"/>
    <w:rsid w:val="00B41205"/>
    <w:rsid w:val="00B63599"/>
    <w:rsid w:val="00B65475"/>
    <w:rsid w:val="00B73838"/>
    <w:rsid w:val="00B7475B"/>
    <w:rsid w:val="00B859D5"/>
    <w:rsid w:val="00B85AD1"/>
    <w:rsid w:val="00B90AAE"/>
    <w:rsid w:val="00B90F8D"/>
    <w:rsid w:val="00B9420F"/>
    <w:rsid w:val="00BB04CB"/>
    <w:rsid w:val="00BC087C"/>
    <w:rsid w:val="00BC7EAD"/>
    <w:rsid w:val="00BD110A"/>
    <w:rsid w:val="00BD1222"/>
    <w:rsid w:val="00BD16C5"/>
    <w:rsid w:val="00BE144B"/>
    <w:rsid w:val="00BE24B9"/>
    <w:rsid w:val="00BE309D"/>
    <w:rsid w:val="00BE73A9"/>
    <w:rsid w:val="00BE77FE"/>
    <w:rsid w:val="00C000F2"/>
    <w:rsid w:val="00C10851"/>
    <w:rsid w:val="00C10AE0"/>
    <w:rsid w:val="00C150F9"/>
    <w:rsid w:val="00C30544"/>
    <w:rsid w:val="00C46C0E"/>
    <w:rsid w:val="00C473FE"/>
    <w:rsid w:val="00C5123F"/>
    <w:rsid w:val="00C608F1"/>
    <w:rsid w:val="00C62200"/>
    <w:rsid w:val="00C62339"/>
    <w:rsid w:val="00C6573C"/>
    <w:rsid w:val="00C7095E"/>
    <w:rsid w:val="00C84FEE"/>
    <w:rsid w:val="00C86815"/>
    <w:rsid w:val="00C86A6B"/>
    <w:rsid w:val="00C872D0"/>
    <w:rsid w:val="00C87A60"/>
    <w:rsid w:val="00C91A86"/>
    <w:rsid w:val="00C977DD"/>
    <w:rsid w:val="00CB16AC"/>
    <w:rsid w:val="00CB288F"/>
    <w:rsid w:val="00CC2018"/>
    <w:rsid w:val="00CC6E32"/>
    <w:rsid w:val="00CE0F30"/>
    <w:rsid w:val="00CE2749"/>
    <w:rsid w:val="00CE3B08"/>
    <w:rsid w:val="00CF0DEC"/>
    <w:rsid w:val="00CF1851"/>
    <w:rsid w:val="00CF1AC5"/>
    <w:rsid w:val="00CF239E"/>
    <w:rsid w:val="00D0029D"/>
    <w:rsid w:val="00D05AFB"/>
    <w:rsid w:val="00D10B3B"/>
    <w:rsid w:val="00D144B1"/>
    <w:rsid w:val="00D16788"/>
    <w:rsid w:val="00D40060"/>
    <w:rsid w:val="00D50ACF"/>
    <w:rsid w:val="00D537FB"/>
    <w:rsid w:val="00D57499"/>
    <w:rsid w:val="00D603C8"/>
    <w:rsid w:val="00D62741"/>
    <w:rsid w:val="00D70D9D"/>
    <w:rsid w:val="00D85595"/>
    <w:rsid w:val="00D87123"/>
    <w:rsid w:val="00D87224"/>
    <w:rsid w:val="00DB1DE6"/>
    <w:rsid w:val="00DB3236"/>
    <w:rsid w:val="00DB51A6"/>
    <w:rsid w:val="00DC73CA"/>
    <w:rsid w:val="00DC73D1"/>
    <w:rsid w:val="00DD4A44"/>
    <w:rsid w:val="00DE2BA3"/>
    <w:rsid w:val="00DE67C5"/>
    <w:rsid w:val="00DF095D"/>
    <w:rsid w:val="00DF1D71"/>
    <w:rsid w:val="00DF7D00"/>
    <w:rsid w:val="00E01B15"/>
    <w:rsid w:val="00E05B81"/>
    <w:rsid w:val="00E110FE"/>
    <w:rsid w:val="00E12672"/>
    <w:rsid w:val="00E147B3"/>
    <w:rsid w:val="00E1521E"/>
    <w:rsid w:val="00E15A31"/>
    <w:rsid w:val="00E216A0"/>
    <w:rsid w:val="00E327C0"/>
    <w:rsid w:val="00E328BC"/>
    <w:rsid w:val="00E32CFD"/>
    <w:rsid w:val="00E34A24"/>
    <w:rsid w:val="00E354E5"/>
    <w:rsid w:val="00E37157"/>
    <w:rsid w:val="00E404E8"/>
    <w:rsid w:val="00E439BC"/>
    <w:rsid w:val="00E4407F"/>
    <w:rsid w:val="00E44387"/>
    <w:rsid w:val="00E448D6"/>
    <w:rsid w:val="00E44B31"/>
    <w:rsid w:val="00E45DD7"/>
    <w:rsid w:val="00E517A4"/>
    <w:rsid w:val="00E52452"/>
    <w:rsid w:val="00E66299"/>
    <w:rsid w:val="00E70A42"/>
    <w:rsid w:val="00E71AE5"/>
    <w:rsid w:val="00E74479"/>
    <w:rsid w:val="00E74B1B"/>
    <w:rsid w:val="00E7757F"/>
    <w:rsid w:val="00E83E08"/>
    <w:rsid w:val="00E95950"/>
    <w:rsid w:val="00EA18D7"/>
    <w:rsid w:val="00EA6FB0"/>
    <w:rsid w:val="00EA7411"/>
    <w:rsid w:val="00EB184F"/>
    <w:rsid w:val="00EC5EC8"/>
    <w:rsid w:val="00EC674B"/>
    <w:rsid w:val="00EE30F5"/>
    <w:rsid w:val="00F06D0A"/>
    <w:rsid w:val="00F275D6"/>
    <w:rsid w:val="00F30416"/>
    <w:rsid w:val="00F34B7B"/>
    <w:rsid w:val="00F35AD2"/>
    <w:rsid w:val="00F364E4"/>
    <w:rsid w:val="00F40382"/>
    <w:rsid w:val="00F44E28"/>
    <w:rsid w:val="00F45365"/>
    <w:rsid w:val="00F52EEC"/>
    <w:rsid w:val="00F56804"/>
    <w:rsid w:val="00F65AD1"/>
    <w:rsid w:val="00F66935"/>
    <w:rsid w:val="00F757C9"/>
    <w:rsid w:val="00F80307"/>
    <w:rsid w:val="00F82682"/>
    <w:rsid w:val="00F82820"/>
    <w:rsid w:val="00F86655"/>
    <w:rsid w:val="00F93DCD"/>
    <w:rsid w:val="00F9459C"/>
    <w:rsid w:val="00F95CDF"/>
    <w:rsid w:val="00F960AF"/>
    <w:rsid w:val="00FA2307"/>
    <w:rsid w:val="00FB2E13"/>
    <w:rsid w:val="00FC15C7"/>
    <w:rsid w:val="00FC1776"/>
    <w:rsid w:val="00FC7AF8"/>
    <w:rsid w:val="00FD3752"/>
    <w:rsid w:val="00FE266E"/>
    <w:rsid w:val="00FF4F34"/>
    <w:rsid w:val="00FF7A43"/>
    <w:rsid w:val="0222F73D"/>
    <w:rsid w:val="03064568"/>
    <w:rsid w:val="04028F9D"/>
    <w:rsid w:val="058CC080"/>
    <w:rsid w:val="06626B65"/>
    <w:rsid w:val="08359CEF"/>
    <w:rsid w:val="0AECFA2E"/>
    <w:rsid w:val="0BBDB99F"/>
    <w:rsid w:val="0BF47925"/>
    <w:rsid w:val="0D199987"/>
    <w:rsid w:val="0D2C36E8"/>
    <w:rsid w:val="0DDB9A64"/>
    <w:rsid w:val="0E2684D7"/>
    <w:rsid w:val="0E695723"/>
    <w:rsid w:val="10569156"/>
    <w:rsid w:val="10579F7A"/>
    <w:rsid w:val="12189812"/>
    <w:rsid w:val="1256A01B"/>
    <w:rsid w:val="13204CB4"/>
    <w:rsid w:val="13D361FF"/>
    <w:rsid w:val="14E664CB"/>
    <w:rsid w:val="163CB4B6"/>
    <w:rsid w:val="1641C69D"/>
    <w:rsid w:val="17E726C0"/>
    <w:rsid w:val="1982F721"/>
    <w:rsid w:val="1986B82B"/>
    <w:rsid w:val="1990FD01"/>
    <w:rsid w:val="19BDC765"/>
    <w:rsid w:val="1BB9DC6A"/>
    <w:rsid w:val="1DAF6783"/>
    <w:rsid w:val="1E04E144"/>
    <w:rsid w:val="1E6BC5E6"/>
    <w:rsid w:val="1ED76C7D"/>
    <w:rsid w:val="1FD5BF11"/>
    <w:rsid w:val="2013E08C"/>
    <w:rsid w:val="20524BB6"/>
    <w:rsid w:val="20890B3C"/>
    <w:rsid w:val="215AAE17"/>
    <w:rsid w:val="21C03187"/>
    <w:rsid w:val="239349D5"/>
    <w:rsid w:val="24929BA0"/>
    <w:rsid w:val="27079CE9"/>
    <w:rsid w:val="27C3D78E"/>
    <w:rsid w:val="28164AAE"/>
    <w:rsid w:val="28AC64C7"/>
    <w:rsid w:val="28C4A17A"/>
    <w:rsid w:val="296ED639"/>
    <w:rsid w:val="297AC2EF"/>
    <w:rsid w:val="2A081157"/>
    <w:rsid w:val="2A296B35"/>
    <w:rsid w:val="2ABDE139"/>
    <w:rsid w:val="2C352E51"/>
    <w:rsid w:val="2D17A661"/>
    <w:rsid w:val="2E2008C2"/>
    <w:rsid w:val="2ECDBEF6"/>
    <w:rsid w:val="2FA95B8B"/>
    <w:rsid w:val="304ACC25"/>
    <w:rsid w:val="307007C3"/>
    <w:rsid w:val="31089F74"/>
    <w:rsid w:val="31F9ED9B"/>
    <w:rsid w:val="329CCB45"/>
    <w:rsid w:val="34982D97"/>
    <w:rsid w:val="34E6DDCD"/>
    <w:rsid w:val="35261C40"/>
    <w:rsid w:val="3632863F"/>
    <w:rsid w:val="3682AE2E"/>
    <w:rsid w:val="37953D42"/>
    <w:rsid w:val="37EF650F"/>
    <w:rsid w:val="3845FB7C"/>
    <w:rsid w:val="386083FF"/>
    <w:rsid w:val="3874306B"/>
    <w:rsid w:val="3A3F70DB"/>
    <w:rsid w:val="3AE54802"/>
    <w:rsid w:val="3C85BCBD"/>
    <w:rsid w:val="3CEF0227"/>
    <w:rsid w:val="3D1CC225"/>
    <w:rsid w:val="3DF945A5"/>
    <w:rsid w:val="3E349CFD"/>
    <w:rsid w:val="3E34A10D"/>
    <w:rsid w:val="3EB58E19"/>
    <w:rsid w:val="4121E612"/>
    <w:rsid w:val="412F3D44"/>
    <w:rsid w:val="418DC26E"/>
    <w:rsid w:val="41B0992E"/>
    <w:rsid w:val="41CABDAA"/>
    <w:rsid w:val="421FBB27"/>
    <w:rsid w:val="4393EA58"/>
    <w:rsid w:val="44D49A84"/>
    <w:rsid w:val="46850670"/>
    <w:rsid w:val="473094F9"/>
    <w:rsid w:val="48A8A791"/>
    <w:rsid w:val="4900ADF4"/>
    <w:rsid w:val="49B793A3"/>
    <w:rsid w:val="4B172502"/>
    <w:rsid w:val="4BE04853"/>
    <w:rsid w:val="4D012A73"/>
    <w:rsid w:val="4D3C107B"/>
    <w:rsid w:val="4E09C2A7"/>
    <w:rsid w:val="4EABB620"/>
    <w:rsid w:val="4FD88144"/>
    <w:rsid w:val="52BB7C0A"/>
    <w:rsid w:val="52F9E734"/>
    <w:rsid w:val="542699EA"/>
    <w:rsid w:val="55486E55"/>
    <w:rsid w:val="58910FA2"/>
    <w:rsid w:val="5A006F39"/>
    <w:rsid w:val="5BBE516A"/>
    <w:rsid w:val="5C36B632"/>
    <w:rsid w:val="5C72DEEA"/>
    <w:rsid w:val="5D21AAEE"/>
    <w:rsid w:val="5D5A21CB"/>
    <w:rsid w:val="5DE47450"/>
    <w:rsid w:val="5E1E1A6D"/>
    <w:rsid w:val="5EF1F1A4"/>
    <w:rsid w:val="5F0CCE26"/>
    <w:rsid w:val="5F2C895B"/>
    <w:rsid w:val="5F8BFA7A"/>
    <w:rsid w:val="6091C28D"/>
    <w:rsid w:val="61485509"/>
    <w:rsid w:val="624BB27E"/>
    <w:rsid w:val="62BF1DB8"/>
    <w:rsid w:val="6329E261"/>
    <w:rsid w:val="64AFA16A"/>
    <w:rsid w:val="65C4C8ED"/>
    <w:rsid w:val="67AEEB6D"/>
    <w:rsid w:val="69EB325E"/>
    <w:rsid w:val="6A161F19"/>
    <w:rsid w:val="6AE49F3F"/>
    <w:rsid w:val="6BE0F546"/>
    <w:rsid w:val="6C7C7E29"/>
    <w:rsid w:val="6C89675B"/>
    <w:rsid w:val="6E559F87"/>
    <w:rsid w:val="6E5D62CC"/>
    <w:rsid w:val="6EAFEBC0"/>
    <w:rsid w:val="6FA5E584"/>
    <w:rsid w:val="716D0464"/>
    <w:rsid w:val="71E68F99"/>
    <w:rsid w:val="729C0F9E"/>
    <w:rsid w:val="73337923"/>
    <w:rsid w:val="744A2EF4"/>
    <w:rsid w:val="74E97C16"/>
    <w:rsid w:val="75EC81A2"/>
    <w:rsid w:val="7644AE4B"/>
    <w:rsid w:val="7687968A"/>
    <w:rsid w:val="770E7984"/>
    <w:rsid w:val="77E86B5C"/>
    <w:rsid w:val="78ABF308"/>
    <w:rsid w:val="7A14CD74"/>
    <w:rsid w:val="7B89848C"/>
    <w:rsid w:val="7B9BDFAC"/>
    <w:rsid w:val="7C0E41D9"/>
    <w:rsid w:val="7C7D6B0D"/>
    <w:rsid w:val="7CFD3102"/>
    <w:rsid w:val="7D37B00D"/>
    <w:rsid w:val="7DD5001D"/>
    <w:rsid w:val="7E8864EA"/>
    <w:rsid w:val="7FBEA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027A77"/>
  <w15:chartTrackingRefBased/>
  <w15:docId w15:val="{0EF98CDF-EB5D-4226-BAB0-5B8D0579A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0F5"/>
    <w:pPr>
      <w:spacing w:before="120" w:after="120"/>
    </w:pPr>
    <w:rPr>
      <w:rFonts w:ascii="Aptos" w:hAnsi="Aptos" w:cstheme="minorHAnsi"/>
      <w:color w:val="000000"/>
      <w:sz w:val="24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6D16"/>
    <w:pPr>
      <w:keepNext/>
      <w:keepLines/>
      <w:spacing w:after="240" w:line="240" w:lineRule="auto"/>
      <w:jc w:val="center"/>
      <w:outlineLvl w:val="0"/>
    </w:pPr>
    <w:rPr>
      <w:rFonts w:eastAsia="Times New Roman" w:cstheme="majorHAnsi"/>
      <w:b/>
      <w:caps/>
      <w:color w:val="304C89"/>
      <w:sz w:val="40"/>
      <w:szCs w:val="40"/>
      <w:lang w:val="en-US"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752E"/>
    <w:pPr>
      <w:keepLines/>
      <w:pBdr>
        <w:top w:val="single" w:sz="48" w:space="1" w:color="839DD4"/>
      </w:pBdr>
      <w:spacing w:before="360" w:after="240" w:line="240" w:lineRule="auto"/>
      <w:jc w:val="center"/>
      <w:outlineLvl w:val="1"/>
    </w:pPr>
    <w:rPr>
      <w:rFonts w:eastAsia="Times New Roman"/>
      <w:b/>
      <w:caps/>
      <w:color w:val="304C89"/>
      <w:sz w:val="32"/>
      <w:szCs w:val="32"/>
      <w:lang w:val="en-US" w:eastAsia="en-GB"/>
    </w:rPr>
  </w:style>
  <w:style w:type="paragraph" w:styleId="Heading3">
    <w:name w:val="heading 3"/>
    <w:next w:val="Normal"/>
    <w:link w:val="Heading3Char"/>
    <w:uiPriority w:val="9"/>
    <w:unhideWhenUsed/>
    <w:qFormat/>
    <w:rsid w:val="0072752E"/>
    <w:pPr>
      <w:spacing w:before="240" w:after="120"/>
      <w:outlineLvl w:val="2"/>
    </w:pPr>
    <w:rPr>
      <w:rFonts w:ascii="Aptos" w:eastAsia="Times New Roman" w:hAnsi="Aptos" w:cstheme="minorHAnsi"/>
      <w:b/>
      <w:color w:val="FF7F27"/>
      <w:sz w:val="28"/>
      <w:szCs w:val="28"/>
      <w:lang w:val="en-US" w:eastAsia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76D16"/>
    <w:pPr>
      <w:keepNext/>
      <w:keepLines/>
      <w:outlineLvl w:val="3"/>
    </w:pPr>
    <w:rPr>
      <w:rFonts w:eastAsiaTheme="majorEastAsia" w:cstheme="majorBidi"/>
      <w:b/>
      <w:bCs/>
      <w:i/>
      <w:iCs/>
      <w:color w:val="2F5496" w:themeColor="accent1" w:themeShade="BF"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6D16"/>
    <w:rPr>
      <w:rFonts w:ascii="Aptos" w:eastAsia="Times New Roman" w:hAnsi="Aptos" w:cstheme="majorHAnsi"/>
      <w:b/>
      <w:caps/>
      <w:color w:val="304C89"/>
      <w:sz w:val="40"/>
      <w:szCs w:val="40"/>
      <w:lang w:val="en-US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72752E"/>
    <w:rPr>
      <w:rFonts w:ascii="Aptos" w:eastAsia="Times New Roman" w:hAnsi="Aptos" w:cstheme="minorHAnsi"/>
      <w:b/>
      <w:caps/>
      <w:color w:val="304C89"/>
      <w:sz w:val="32"/>
      <w:szCs w:val="32"/>
      <w:lang w:val="en-US" w:eastAsia="en-GB"/>
    </w:rPr>
  </w:style>
  <w:style w:type="paragraph" w:styleId="Header">
    <w:name w:val="header"/>
    <w:basedOn w:val="Footer"/>
    <w:link w:val="HeaderChar"/>
    <w:uiPriority w:val="99"/>
    <w:unhideWhenUsed/>
    <w:rsid w:val="0021464A"/>
    <w:rPr>
      <w:noProof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21464A"/>
    <w:rPr>
      <w:rFonts w:ascii="Calibri" w:hAnsi="Calibri" w:cs="Calibri"/>
      <w:noProof/>
      <w:color w:val="333333"/>
      <w:sz w:val="20"/>
      <w:szCs w:val="20"/>
      <w:lang w:eastAsia="en-GB"/>
    </w:rPr>
  </w:style>
  <w:style w:type="paragraph" w:styleId="Footer">
    <w:name w:val="footer"/>
    <w:basedOn w:val="Normal"/>
    <w:link w:val="FooterChar"/>
    <w:unhideWhenUsed/>
    <w:rsid w:val="0021464A"/>
    <w:pPr>
      <w:tabs>
        <w:tab w:val="left" w:pos="1275"/>
      </w:tabs>
      <w:spacing w:before="0" w:after="0" w:line="240" w:lineRule="auto"/>
      <w:ind w:left="284"/>
      <w:jc w:val="right"/>
    </w:pPr>
    <w:rPr>
      <w:rFonts w:ascii="Calibri" w:hAnsi="Calibri" w:cs="Calibri"/>
      <w:color w:val="333333"/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21464A"/>
    <w:rPr>
      <w:rFonts w:ascii="Calibri" w:hAnsi="Calibri" w:cs="Calibri"/>
      <w:color w:val="333333"/>
      <w:sz w:val="20"/>
      <w:szCs w:val="20"/>
    </w:rPr>
  </w:style>
  <w:style w:type="table" w:styleId="TableGrid">
    <w:name w:val="Table Grid"/>
    <w:basedOn w:val="TableNormal"/>
    <w:uiPriority w:val="39"/>
    <w:rsid w:val="00214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464A"/>
    <w:pPr>
      <w:ind w:left="720"/>
      <w:contextualSpacing/>
    </w:pPr>
  </w:style>
  <w:style w:type="paragraph" w:customStyle="1" w:styleId="Para1">
    <w:name w:val="Para 1"/>
    <w:basedOn w:val="ListParagraph"/>
    <w:qFormat/>
    <w:rsid w:val="0021464A"/>
    <w:pPr>
      <w:numPr>
        <w:numId w:val="1"/>
      </w:numPr>
      <w:spacing w:line="240" w:lineRule="auto"/>
      <w:ind w:left="425" w:hanging="425"/>
      <w:contextualSpacing w:val="0"/>
    </w:pPr>
    <w:rPr>
      <w:lang w:eastAsia="en-GB"/>
    </w:rPr>
  </w:style>
  <w:style w:type="paragraph" w:customStyle="1" w:styleId="Para2">
    <w:name w:val="Para 2"/>
    <w:basedOn w:val="Para1"/>
    <w:qFormat/>
    <w:rsid w:val="0021464A"/>
    <w:pPr>
      <w:numPr>
        <w:ilvl w:val="1"/>
      </w:numPr>
      <w:ind w:left="709" w:hanging="425"/>
    </w:pPr>
  </w:style>
  <w:style w:type="paragraph" w:customStyle="1" w:styleId="Para3">
    <w:name w:val="Para 3"/>
    <w:basedOn w:val="Para2"/>
    <w:qFormat/>
    <w:rsid w:val="0021464A"/>
    <w:pPr>
      <w:numPr>
        <w:ilvl w:val="2"/>
      </w:numPr>
      <w:ind w:left="1276" w:hanging="425"/>
    </w:pPr>
  </w:style>
  <w:style w:type="paragraph" w:styleId="NoSpacing">
    <w:name w:val="No Spacing"/>
    <w:uiPriority w:val="1"/>
    <w:qFormat/>
    <w:rsid w:val="0021464A"/>
    <w:pPr>
      <w:spacing w:after="0" w:line="240" w:lineRule="auto"/>
    </w:pPr>
    <w:rPr>
      <w:rFonts w:cstheme="minorHAnsi"/>
      <w:color w:val="000000"/>
      <w:sz w:val="16"/>
      <w:szCs w:val="16"/>
      <w:shd w:val="clear" w:color="auto" w:fill="FFFFFF"/>
    </w:rPr>
  </w:style>
  <w:style w:type="character" w:styleId="Hyperlink">
    <w:name w:val="Hyperlink"/>
    <w:basedOn w:val="DefaultParagraphFont"/>
    <w:uiPriority w:val="99"/>
    <w:unhideWhenUsed/>
    <w:rsid w:val="0021464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464A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464A"/>
    <w:rPr>
      <w:rFonts w:ascii="Segoe UI" w:hAnsi="Segoe UI" w:cs="Segoe UI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B523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B16AC"/>
    <w:rPr>
      <w:color w:val="954F72" w:themeColor="followedHyperlink"/>
      <w:u w:val="single"/>
    </w:rPr>
  </w:style>
  <w:style w:type="paragraph" w:customStyle="1" w:styleId="Images">
    <w:name w:val="Images"/>
    <w:basedOn w:val="Normal"/>
    <w:qFormat/>
    <w:rsid w:val="00AC2CC0"/>
    <w:pPr>
      <w:spacing w:before="360" w:after="360"/>
      <w:jc w:val="center"/>
    </w:pPr>
    <w:rPr>
      <w:noProof/>
    </w:rPr>
  </w:style>
  <w:style w:type="paragraph" w:customStyle="1" w:styleId="nhsd-t-body">
    <w:name w:val="nhsd-t-body"/>
    <w:basedOn w:val="Normal"/>
    <w:rsid w:val="00184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72752E"/>
    <w:rPr>
      <w:rFonts w:ascii="Aptos" w:eastAsia="Times New Roman" w:hAnsi="Aptos" w:cstheme="minorHAnsi"/>
      <w:b/>
      <w:color w:val="FF7F27"/>
      <w:sz w:val="28"/>
      <w:szCs w:val="28"/>
      <w:lang w:val="en-US" w:eastAsia="en-GB"/>
    </w:rPr>
  </w:style>
  <w:style w:type="paragraph" w:styleId="TOC1">
    <w:name w:val="toc 1"/>
    <w:basedOn w:val="Normal"/>
    <w:next w:val="Normal"/>
    <w:autoRedefine/>
    <w:uiPriority w:val="39"/>
    <w:unhideWhenUsed/>
    <w:rsid w:val="0060235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35178"/>
    <w:pPr>
      <w:tabs>
        <w:tab w:val="right" w:leader="dot" w:pos="9402"/>
      </w:tabs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F95CDF"/>
    <w:pPr>
      <w:spacing w:after="100"/>
      <w:ind w:left="480"/>
    </w:pPr>
  </w:style>
  <w:style w:type="paragraph" w:customStyle="1" w:styleId="paragraph">
    <w:name w:val="paragraph"/>
    <w:basedOn w:val="Normal"/>
    <w:rsid w:val="00F757C9"/>
    <w:pPr>
      <w:spacing w:before="100" w:beforeAutospacing="1" w:after="100" w:afterAutospacing="1" w:line="240" w:lineRule="auto"/>
    </w:pPr>
    <w:rPr>
      <w:rFonts w:ascii="Calibri" w:hAnsi="Calibri" w:cs="Calibri"/>
      <w:color w:val="auto"/>
      <w:sz w:val="22"/>
      <w:szCs w:val="22"/>
      <w:lang w:eastAsia="en-GB"/>
    </w:rPr>
  </w:style>
  <w:style w:type="character" w:customStyle="1" w:styleId="normaltextrun">
    <w:name w:val="normaltextrun"/>
    <w:basedOn w:val="DefaultParagraphFont"/>
    <w:rsid w:val="00F757C9"/>
  </w:style>
  <w:style w:type="character" w:customStyle="1" w:styleId="eop">
    <w:name w:val="eop"/>
    <w:basedOn w:val="DefaultParagraphFont"/>
    <w:rsid w:val="00F757C9"/>
  </w:style>
  <w:style w:type="paragraph" w:styleId="NormalWeb">
    <w:name w:val="Normal (Web)"/>
    <w:basedOn w:val="Normal"/>
    <w:uiPriority w:val="99"/>
    <w:semiHidden/>
    <w:unhideWhenUsed/>
    <w:rsid w:val="00E01B15"/>
    <w:pPr>
      <w:spacing w:before="100" w:beforeAutospacing="1" w:after="100" w:afterAutospacing="1" w:line="240" w:lineRule="auto"/>
    </w:pPr>
    <w:rPr>
      <w:rFonts w:ascii="Calibri" w:hAnsi="Calibri" w:cs="Calibri"/>
      <w:color w:val="auto"/>
      <w:sz w:val="22"/>
      <w:szCs w:val="22"/>
      <w:lang w:eastAsia="en-GB"/>
    </w:rPr>
  </w:style>
  <w:style w:type="character" w:customStyle="1" w:styleId="Title1">
    <w:name w:val="Title1"/>
    <w:basedOn w:val="DefaultParagraphFont"/>
    <w:rsid w:val="00393356"/>
  </w:style>
  <w:style w:type="paragraph" w:customStyle="1" w:styleId="xmsonormal">
    <w:name w:val="x_msonormal"/>
    <w:basedOn w:val="Normal"/>
    <w:rsid w:val="009D0BA6"/>
    <w:pPr>
      <w:spacing w:before="0" w:after="0" w:line="240" w:lineRule="auto"/>
    </w:pPr>
    <w:rPr>
      <w:rFonts w:ascii="Calibri" w:hAnsi="Calibri" w:cs="Calibri"/>
      <w:color w:val="auto"/>
      <w:sz w:val="22"/>
      <w:szCs w:val="22"/>
      <w:lang w:eastAsia="en-GB"/>
    </w:rPr>
  </w:style>
  <w:style w:type="paragraph" w:customStyle="1" w:styleId="footer-links">
    <w:name w:val="footer-links"/>
    <w:basedOn w:val="Normal"/>
    <w:rsid w:val="001A044D"/>
    <w:pPr>
      <w:spacing w:before="100" w:beforeAutospacing="1" w:after="100" w:afterAutospacing="1" w:line="240" w:lineRule="auto"/>
    </w:pPr>
    <w:rPr>
      <w:rFonts w:ascii="Calibri" w:hAnsi="Calibri" w:cs="Calibri"/>
      <w:color w:val="auto"/>
      <w:sz w:val="22"/>
      <w:szCs w:val="22"/>
      <w:lang w:eastAsia="en-GB"/>
    </w:rPr>
  </w:style>
  <w:style w:type="character" w:customStyle="1" w:styleId="button-section-label2">
    <w:name w:val="button-section-label2"/>
    <w:basedOn w:val="DefaultParagraphFont"/>
    <w:rsid w:val="001A044D"/>
  </w:style>
  <w:style w:type="character" w:customStyle="1" w:styleId="unsubscribe-link-text">
    <w:name w:val="unsubscribe-link-text"/>
    <w:basedOn w:val="DefaultParagraphFont"/>
    <w:rsid w:val="001A044D"/>
  </w:style>
  <w:style w:type="character" w:styleId="Strong">
    <w:name w:val="Strong"/>
    <w:basedOn w:val="DefaultParagraphFont"/>
    <w:uiPriority w:val="22"/>
    <w:qFormat/>
    <w:rsid w:val="001A044D"/>
    <w:rPr>
      <w:b/>
      <w:bCs/>
    </w:rPr>
  </w:style>
  <w:style w:type="character" w:styleId="SmartLink">
    <w:name w:val="Smart Link"/>
    <w:basedOn w:val="DefaultParagraphFont"/>
    <w:uiPriority w:val="99"/>
    <w:semiHidden/>
    <w:unhideWhenUsed/>
    <w:rsid w:val="00B065B5"/>
    <w:rPr>
      <w:color w:val="0000FF"/>
      <w:u w:val="single"/>
      <w:shd w:val="clear" w:color="auto" w:fill="F3F2F1"/>
    </w:rPr>
  </w:style>
  <w:style w:type="paragraph" w:styleId="PlainText">
    <w:name w:val="Plain Text"/>
    <w:basedOn w:val="Normal"/>
    <w:link w:val="PlainTextChar"/>
    <w:uiPriority w:val="99"/>
    <w:unhideWhenUsed/>
    <w:rsid w:val="00D40060"/>
    <w:pPr>
      <w:spacing w:before="0" w:after="0" w:line="240" w:lineRule="auto"/>
    </w:pPr>
    <w:rPr>
      <w:rFonts w:ascii="Calibri" w:hAnsi="Calibri" w:cstheme="minorBidi"/>
      <w:color w:val="auto"/>
      <w:sz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D40060"/>
    <w:rPr>
      <w:rFonts w:ascii="Calibri" w:hAnsi="Calibri"/>
      <w:szCs w:val="21"/>
    </w:rPr>
  </w:style>
  <w:style w:type="paragraph" w:customStyle="1" w:styleId="Default">
    <w:name w:val="Default"/>
    <w:rsid w:val="00340DD7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customStyle="1" w:styleId="xgmailsignatureprefix">
    <w:name w:val="x_gmail_signature_prefix"/>
    <w:basedOn w:val="DefaultParagraphFont"/>
    <w:rsid w:val="00340DD7"/>
  </w:style>
  <w:style w:type="character" w:customStyle="1" w:styleId="ui-provider">
    <w:name w:val="ui-provider"/>
    <w:basedOn w:val="DefaultParagraphFont"/>
    <w:rsid w:val="006D3B1D"/>
  </w:style>
  <w:style w:type="character" w:customStyle="1" w:styleId="Heading4Char">
    <w:name w:val="Heading 4 Char"/>
    <w:basedOn w:val="DefaultParagraphFont"/>
    <w:link w:val="Heading4"/>
    <w:uiPriority w:val="9"/>
    <w:rsid w:val="00976D16"/>
    <w:rPr>
      <w:rFonts w:ascii="Aptos" w:eastAsiaTheme="majorEastAsia" w:hAnsi="Aptos" w:cstheme="majorBidi"/>
      <w:b/>
      <w:bCs/>
      <w:i/>
      <w:iCs/>
      <w:color w:val="2F5496" w:themeColor="accent1" w:themeShade="BF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ue.wilkins@dorsetgp.nhs.uk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ue.wilkins@dorsetgp.nhs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rossroadsurgery.co.uk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y2lee\Documents\Custom%20Office%20Templates\Cross%20Road%20-%20New%20Templat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OFDOCUMENT xmlns="ca4a0736-0533-40ac-baec-21799e0216ff" xsi:nil="true"/>
    <Document_x0020_Description xmlns="ca4a0736-0533-40ac-baec-21799e0216ff" xsi:nil="true"/>
    <TaxCatchAll xmlns="a9f818b3-4d2d-49e3-9e39-57c9d594d70d"/>
    <_Flow_SignoffStatus xmlns="ca4a0736-0533-40ac-baec-21799e0216ff" xsi:nil="true"/>
    <TaxKeywordTaxHTField xmlns="a9f818b3-4d2d-49e3-9e39-57c9d594d70d">
      <Terms xmlns="http://schemas.microsoft.com/office/infopath/2007/PartnerControls"/>
    </TaxKeywordTaxHTFiel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41083F23180B4D80111B7460AF176B" ma:contentTypeVersion="22" ma:contentTypeDescription="Create a new document." ma:contentTypeScope="" ma:versionID="bb532173f30043d33d39485addf8bf8b">
  <xsd:schema xmlns:xsd="http://www.w3.org/2001/XMLSchema" xmlns:xs="http://www.w3.org/2001/XMLSchema" xmlns:p="http://schemas.microsoft.com/office/2006/metadata/properties" xmlns:ns2="ca4a0736-0533-40ac-baec-21799e0216ff" xmlns:ns3="a9f818b3-4d2d-49e3-9e39-57c9d594d70d" targetNamespace="http://schemas.microsoft.com/office/2006/metadata/properties" ma:root="true" ma:fieldsID="35932f19a38a8be5ca51c54a398b7664" ns2:_="" ns3:_="">
    <xsd:import namespace="ca4a0736-0533-40ac-baec-21799e0216ff"/>
    <xsd:import namespace="a9f818b3-4d2d-49e3-9e39-57c9d594d70d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Document_x0020_Description" minOccurs="0"/>
                <xsd:element ref="ns2:DATEOFDOCUMENT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TaxKeywordTaxHTField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4a0736-0533-40ac-baec-21799e0216ff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ign-off status" ma:internalName="Sign_x002d_off_x0020_status" ma:readOnly="false">
      <xsd:simpleType>
        <xsd:restriction base="dms:Text"/>
      </xsd:simpleType>
    </xsd:element>
    <xsd:element name="Document_x0020_Description" ma:index="3" nillable="true" ma:displayName="Document Description" ma:description="Describe what the document is and who aimed at and purpose" ma:format="Dropdown" ma:internalName="Document_x0020_Description" ma:readOnly="false">
      <xsd:simpleType>
        <xsd:restriction base="dms:Note">
          <xsd:maxLength value="255"/>
        </xsd:restriction>
      </xsd:simpleType>
    </xsd:element>
    <xsd:element name="DATEOFDOCUMENT" ma:index="5" nillable="true" ma:displayName="DATE OF DOCUMENT" ma:description="260620" ma:format="DateOnly" ma:internalName="DATEOFDOCUMENT" ma:readOnly="false">
      <xsd:simpleType>
        <xsd:restriction base="dms:DateTime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4" nillable="true" ma:displayName="Tags" ma:hidden="true" ma:internalName="MediaServiceAutoTags" ma:readOnly="true">
      <xsd:simpleType>
        <xsd:restriction base="dms:Text"/>
      </xsd:simpleType>
    </xsd:element>
    <xsd:element name="MediaServiceOCR" ma:index="15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f818b3-4d2d-49e3-9e39-57c9d594d70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hidden="true" ma:internalName="SharedWithDetails" ma:readOnly="true">
      <xsd:simpleType>
        <xsd:restriction base="dms:Note"/>
      </xsd:simpleType>
    </xsd:element>
    <xsd:element name="TaxKeywordTaxHTField" ma:index="22" nillable="true" ma:taxonomy="true" ma:internalName="TaxKeywordTaxHTField" ma:taxonomyFieldName="TaxKeyword" ma:displayName="Enterprise Keywords" ma:readOnly="false" ma:fieldId="{23f27201-bee3-471e-b2e7-b64fd8b7ca38}" ma:taxonomyMulti="true" ma:sspId="c817dd2d-5547-4f73-abf5-c36808773822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23" nillable="true" ma:displayName="Taxonomy Catch All Column" ma:hidden="true" ma:list="{1a0da936-275d-4877-b653-6cb252b7025b}" ma:internalName="TaxCatchAll" ma:readOnly="false" ma:showField="CatchAllData" ma:web="a9f818b3-4d2d-49e3-9e39-57c9d594d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1B0D08-2845-4DB3-8DA3-70916329BC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CC3FFC-940F-4582-8D44-7845DE6A1D9D}">
  <ds:schemaRefs>
    <ds:schemaRef ds:uri="http://schemas.microsoft.com/office/2006/metadata/properties"/>
    <ds:schemaRef ds:uri="http://schemas.microsoft.com/office/infopath/2007/PartnerControls"/>
    <ds:schemaRef ds:uri="ca4a0736-0533-40ac-baec-21799e0216ff"/>
    <ds:schemaRef ds:uri="a9f818b3-4d2d-49e3-9e39-57c9d594d70d"/>
  </ds:schemaRefs>
</ds:datastoreItem>
</file>

<file path=customXml/itemProps3.xml><?xml version="1.0" encoding="utf-8"?>
<ds:datastoreItem xmlns:ds="http://schemas.openxmlformats.org/officeDocument/2006/customXml" ds:itemID="{7A166BA9-57BE-4D3F-8044-F935887241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3910DF-B9A7-4749-B99E-5EB643E612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4a0736-0533-40ac-baec-21799e0216ff"/>
    <ds:schemaRef ds:uri="a9f818b3-4d2d-49e3-9e39-57c9d594d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Cross Road - New Template.dotm</Template>
  <TotalTime>1</TotalTime>
  <Pages>2</Pages>
  <Words>341</Words>
  <Characters>1950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Dorset CCG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W</dc:creator>
  <cp:keywords/>
  <dc:description/>
  <cp:lastModifiedBy>Sue Wilkins (Cross Road Surgery)</cp:lastModifiedBy>
  <cp:revision>2</cp:revision>
  <cp:lastPrinted>2022-12-22T09:55:00Z</cp:lastPrinted>
  <dcterms:created xsi:type="dcterms:W3CDTF">2025-06-09T11:40:00Z</dcterms:created>
  <dcterms:modified xsi:type="dcterms:W3CDTF">2025-06-09T11:40:00Z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0x0101000041083F23180B4D80111B7460AF176B</vt:lpwstr>
  </property>
  <property fmtid="{D5CDD505-2E9C-101B-9397-08002B2CF9AE}" pid="3" name="Order">
    <vt:r8>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TaxKeyword">
    <vt:lpwstr/>
  </property>
</Properties>
</file>